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55" w:rsidRDefault="00632E8A" w:rsidP="00DE2F55">
      <w:pPr>
        <w:tabs>
          <w:tab w:val="left" w:pos="1161"/>
        </w:tabs>
        <w:sectPr w:rsidR="00DE2F55" w:rsidSect="002360CB">
          <w:headerReference w:type="default" r:id="rId9"/>
          <w:headerReference w:type="first" r:id="rId10"/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9ABE98" wp14:editId="618E8DA8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3281045" cy="741680"/>
                <wp:effectExtent l="0" t="0" r="0" b="127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431AE6" w:rsidRDefault="009D2643" w:rsidP="009D2643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Tips for makin</w:t>
                            </w:r>
                            <w:r>
                              <w:rPr>
                                <w:color w:val="FFFFFF"/>
                              </w:rPr>
                              <w:t>g the</w:t>
                            </w:r>
                            <w:r>
                              <w:rPr>
                                <w:color w:val="FFFFFF"/>
                              </w:rPr>
                              <w:br/>
                            </w:r>
                            <w:r w:rsidRPr="00431AE6">
                              <w:rPr>
                                <w:color w:val="FFFFFF"/>
                              </w:rPr>
                              <w:t>school run safer</w:t>
                            </w:r>
                          </w:p>
                          <w:p w:rsidR="009D2643" w:rsidRPr="009D2643" w:rsidRDefault="009D2643" w:rsidP="009D2643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0;margin-top:-.15pt;width:258.35pt;height:5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QjvA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" filled="f" stroked="f">
                <v:textbox>
                  <w:txbxContent>
                    <w:p w:rsidR="009D2643" w:rsidRPr="00431AE6" w:rsidRDefault="009D2643" w:rsidP="009D2643">
                      <w:pPr>
                        <w:pStyle w:val="H1"/>
                        <w:rPr>
                          <w:color w:val="FFFFFF"/>
                        </w:rPr>
                      </w:pPr>
                      <w:r w:rsidRPr="00431AE6">
                        <w:rPr>
                          <w:color w:val="FFFFFF"/>
                        </w:rPr>
                        <w:t>Tips for makin</w:t>
                      </w:r>
                      <w:r>
                        <w:rPr>
                          <w:color w:val="FFFFFF"/>
                        </w:rPr>
                        <w:t>g the</w:t>
                      </w:r>
                      <w:r>
                        <w:rPr>
                          <w:color w:val="FFFFFF"/>
                        </w:rPr>
                        <w:br/>
                      </w:r>
                      <w:r w:rsidRPr="00431AE6">
                        <w:rPr>
                          <w:color w:val="FFFFFF"/>
                        </w:rPr>
                        <w:t>school run safer</w:t>
                      </w:r>
                    </w:p>
                    <w:p w:rsidR="009D2643" w:rsidRPr="009D2643" w:rsidRDefault="009D2643" w:rsidP="009D2643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0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938A32" wp14:editId="5829597C">
                <wp:simplePos x="0" y="0"/>
                <wp:positionH relativeFrom="column">
                  <wp:posOffset>6795135</wp:posOffset>
                </wp:positionH>
                <wp:positionV relativeFrom="paragraph">
                  <wp:posOffset>-335280</wp:posOffset>
                </wp:positionV>
                <wp:extent cx="3281045" cy="126555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04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031" w:rsidRDefault="00AB5892" w:rsidP="00AB5892">
                            <w:pPr>
                              <w:jc w:val="center"/>
                              <w:rPr>
                                <w:rFonts w:cs="Arial"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B949B5">
                              <w:rPr>
                                <w:rFonts w:cs="Arial"/>
                                <w:color w:val="FFFFFF"/>
                                <w:sz w:val="46"/>
                                <w:szCs w:val="46"/>
                              </w:rPr>
                              <w:t>Avoca Beach</w:t>
                            </w:r>
                            <w:r w:rsidR="00EF4293" w:rsidRPr="00286133">
                              <w:rPr>
                                <w:rFonts w:cs="Arial"/>
                                <w:color w:val="FFFFFF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:rsidR="00EF4293" w:rsidRPr="00286133" w:rsidRDefault="00EF4293" w:rsidP="00AB5892">
                            <w:pPr>
                              <w:jc w:val="center"/>
                              <w:rPr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286133">
                              <w:rPr>
                                <w:rFonts w:cs="Arial"/>
                                <w:color w:val="FFFFFF"/>
                                <w:sz w:val="46"/>
                                <w:szCs w:val="46"/>
                              </w:rPr>
                              <w:t>Public School</w:t>
                            </w:r>
                          </w:p>
                          <w:p w:rsidR="00EF4293" w:rsidRPr="000B455A" w:rsidRDefault="00EF4293" w:rsidP="00AB5892">
                            <w:pPr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Road Safety</w:t>
                            </w:r>
                            <w:r w:rsidRPr="000B455A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35.05pt;margin-top:-26.4pt;width:258.3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XVuAIAAMI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" filled="f" stroked="f">
                <v:textbox>
                  <w:txbxContent>
                    <w:p w:rsidR="00E25031" w:rsidRDefault="00AB5892" w:rsidP="00AB5892">
                      <w:pPr>
                        <w:jc w:val="center"/>
                        <w:rPr>
                          <w:rFonts w:cs="Arial"/>
                          <w:color w:val="FFFFFF"/>
                          <w:sz w:val="46"/>
                          <w:szCs w:val="46"/>
                        </w:rPr>
                      </w:pPr>
                      <w:r w:rsidRPr="00B949B5">
                        <w:rPr>
                          <w:rFonts w:cs="Arial"/>
                          <w:color w:val="FFFFFF"/>
                          <w:sz w:val="46"/>
                          <w:szCs w:val="46"/>
                        </w:rPr>
                        <w:t>Avoca Beach</w:t>
                      </w:r>
                      <w:r w:rsidR="00EF4293" w:rsidRPr="00286133">
                        <w:rPr>
                          <w:rFonts w:cs="Arial"/>
                          <w:color w:val="FFFFFF"/>
                          <w:sz w:val="46"/>
                          <w:szCs w:val="46"/>
                        </w:rPr>
                        <w:t xml:space="preserve"> </w:t>
                      </w:r>
                    </w:p>
                    <w:p w:rsidR="00EF4293" w:rsidRPr="00286133" w:rsidRDefault="00EF4293" w:rsidP="00AB5892">
                      <w:pPr>
                        <w:jc w:val="center"/>
                        <w:rPr>
                          <w:color w:val="FFFFFF"/>
                          <w:sz w:val="46"/>
                          <w:szCs w:val="46"/>
                        </w:rPr>
                      </w:pPr>
                      <w:r w:rsidRPr="00286133">
                        <w:rPr>
                          <w:rFonts w:cs="Arial"/>
                          <w:color w:val="FFFFFF"/>
                          <w:sz w:val="46"/>
                          <w:szCs w:val="46"/>
                        </w:rPr>
                        <w:t>Public School</w:t>
                      </w:r>
                    </w:p>
                    <w:p w:rsidR="00EF4293" w:rsidRPr="000B455A" w:rsidRDefault="00EF4293" w:rsidP="00AB5892">
                      <w:pPr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Road Safety</w:t>
                      </w:r>
                      <w:r w:rsidRPr="000B455A">
                        <w:rPr>
                          <w:color w:val="FFFFFF"/>
                          <w:sz w:val="36"/>
                          <w:szCs w:val="36"/>
                        </w:rPr>
                        <w:t xml:space="preserve"> Education</w:t>
                      </w:r>
                    </w:p>
                  </w:txbxContent>
                </v:textbox>
              </v:shape>
            </w:pict>
          </mc:Fallback>
        </mc:AlternateContent>
      </w:r>
      <w:r w:rsidR="000B76E9">
        <w:rPr>
          <w:noProof/>
          <w:lang w:eastAsia="en-AU"/>
        </w:rPr>
        <w:drawing>
          <wp:anchor distT="0" distB="0" distL="114300" distR="114300" simplePos="0" relativeHeight="251666944" behindDoc="0" locked="0" layoutInCell="1" allowOverlap="1" wp14:anchorId="455AC22A" wp14:editId="45D7901C">
            <wp:simplePos x="0" y="0"/>
            <wp:positionH relativeFrom="margin">
              <wp:posOffset>6795135</wp:posOffset>
            </wp:positionH>
            <wp:positionV relativeFrom="margin">
              <wp:posOffset>3340100</wp:posOffset>
            </wp:positionV>
            <wp:extent cx="3074670" cy="1837690"/>
            <wp:effectExtent l="0" t="0" r="0" b="0"/>
            <wp:wrapSquare wrapText="bothSides"/>
            <wp:docPr id="37" name="Picture 37" descr="2013-03-06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3-03-06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E9">
        <w:rPr>
          <w:noProof/>
          <w:lang w:eastAsia="en-AU"/>
        </w:rPr>
        <w:drawing>
          <wp:anchor distT="0" distB="0" distL="114300" distR="114300" simplePos="0" relativeHeight="251667968" behindDoc="0" locked="0" layoutInCell="1" allowOverlap="1" wp14:anchorId="79C06D9E" wp14:editId="663A325E">
            <wp:simplePos x="0" y="0"/>
            <wp:positionH relativeFrom="margin">
              <wp:posOffset>6795135</wp:posOffset>
            </wp:positionH>
            <wp:positionV relativeFrom="margin">
              <wp:posOffset>1329690</wp:posOffset>
            </wp:positionV>
            <wp:extent cx="3074670" cy="1839595"/>
            <wp:effectExtent l="0" t="0" r="0" b="8255"/>
            <wp:wrapSquare wrapText="bothSides"/>
            <wp:docPr id="40" name="Picture 40" descr="2013-04-08 12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3-04-08 12.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AB369C" wp14:editId="005ADF2F">
                <wp:simplePos x="0" y="0"/>
                <wp:positionH relativeFrom="column">
                  <wp:posOffset>3515995</wp:posOffset>
                </wp:positionH>
                <wp:positionV relativeFrom="paragraph">
                  <wp:posOffset>1116330</wp:posOffset>
                </wp:positionV>
                <wp:extent cx="2717800" cy="5003165"/>
                <wp:effectExtent l="1270" t="1905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500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222983" w:rsidRDefault="00222983" w:rsidP="009D2643">
                            <w:pPr>
                              <w:pStyle w:val="BodyText1"/>
                            </w:pPr>
                            <w:bookmarkStart w:id="0" w:name="_GoBack"/>
                            <w:r w:rsidRPr="00222983">
                              <w:t>Avoca Beach</w:t>
                            </w:r>
                            <w:r w:rsidR="009D2643" w:rsidRPr="00222983">
                              <w:t xml:space="preserve"> Public School is located in a residential area on </w:t>
                            </w:r>
                            <w:r w:rsidRPr="00222983">
                              <w:t>The Round Drive</w:t>
                            </w:r>
                            <w:r w:rsidR="009D2643" w:rsidRPr="00222983">
                              <w:t>.</w:t>
                            </w:r>
                          </w:p>
                          <w:p w:rsidR="009D2643" w:rsidRPr="00D86399" w:rsidRDefault="00222983" w:rsidP="009D2643">
                            <w:pPr>
                              <w:pStyle w:val="BodyText1"/>
                            </w:pPr>
                            <w:r w:rsidRPr="00222983">
                              <w:t>Our s</w:t>
                            </w:r>
                            <w:r w:rsidR="009D2643" w:rsidRPr="00222983">
                              <w:t>chool has a road safety education program with quality teaching and learning activities for all our</w:t>
                            </w:r>
                            <w:r w:rsidR="009D2643">
                              <w:t xml:space="preserve"> students.</w:t>
                            </w:r>
                          </w:p>
                          <w:p w:rsidR="004E27F3" w:rsidRDefault="004E27F3" w:rsidP="009D2643">
                            <w:pPr>
                              <w:pStyle w:val="BodyText1"/>
                            </w:pPr>
                          </w:p>
                          <w:p w:rsidR="009D2643" w:rsidRPr="00D86399" w:rsidRDefault="009D2643" w:rsidP="009D2643">
                            <w:pPr>
                              <w:pStyle w:val="BodyText1"/>
                            </w:pPr>
                            <w:r w:rsidRPr="00D86399">
                              <w:t>Parent</w:t>
                            </w:r>
                            <w:r w:rsidR="00222983">
                              <w:t>s</w:t>
                            </w:r>
                            <w:r w:rsidRPr="00D86399">
                              <w:t xml:space="preserve"> please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try and meet your child on the school side of the road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be a role model for your children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never call your child across the road</w:t>
                            </w:r>
                          </w:p>
                          <w:p w:rsidR="009D2643" w:rsidRPr="00D86399" w:rsidRDefault="009D2643" w:rsidP="009D264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never double park your car</w:t>
                            </w:r>
                          </w:p>
                          <w:p w:rsidR="00222983" w:rsidRPr="00D86399" w:rsidRDefault="00222983" w:rsidP="00222983">
                            <w:pPr>
                              <w:pStyle w:val="BodyText1"/>
                              <w:numPr>
                                <w:ilvl w:val="0"/>
                                <w:numId w:val="4"/>
                              </w:numPr>
                            </w:pPr>
                            <w:r w:rsidRPr="00D86399">
                              <w:t>always obey the 40km</w:t>
                            </w:r>
                            <w:r>
                              <w:t>/h speed limit</w:t>
                            </w:r>
                          </w:p>
                          <w:p w:rsidR="00222983" w:rsidRDefault="00222983" w:rsidP="00222983">
                            <w:pPr>
                              <w:pStyle w:val="BodyText1"/>
                            </w:pPr>
                          </w:p>
                          <w:p w:rsidR="00222983" w:rsidRDefault="00222983" w:rsidP="00222983">
                            <w:pPr>
                              <w:pStyle w:val="BodyText1"/>
                            </w:pPr>
                            <w:r w:rsidRPr="00D86399">
                              <w:t xml:space="preserve">Please help support us by setting good examples, obeying all road rules and practising safe road </w:t>
                            </w:r>
                            <w:r>
                              <w:t xml:space="preserve">behaviours with your children. </w:t>
                            </w:r>
                          </w:p>
                          <w:p w:rsidR="00A60D42" w:rsidRDefault="00A60D42" w:rsidP="009D2643">
                            <w:pPr>
                              <w:pStyle w:val="BodyText1"/>
                            </w:pPr>
                          </w:p>
                          <w:p w:rsidR="009D2643" w:rsidRPr="00222983" w:rsidRDefault="00222983" w:rsidP="009D2643">
                            <w:pPr>
                              <w:pStyle w:val="BodyText1"/>
                            </w:pPr>
                            <w:r w:rsidRPr="00222983">
                              <w:t>Angela Crowe</w:t>
                            </w:r>
                          </w:p>
                          <w:p w:rsidR="00EF4293" w:rsidRPr="00A60D42" w:rsidRDefault="00A60D42" w:rsidP="00A60D42">
                            <w:pPr>
                              <w:pStyle w:val="BodyText1"/>
                            </w:pPr>
                            <w:r>
                              <w:t>Principal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6.85pt;margin-top:87.9pt;width:214pt;height:39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B7twIAALs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" filled="f" stroked="f">
                <v:textbox>
                  <w:txbxContent>
                    <w:p w:rsidR="009D2643" w:rsidRPr="00222983" w:rsidRDefault="00222983" w:rsidP="009D2643">
                      <w:pPr>
                        <w:pStyle w:val="BodyText1"/>
                      </w:pPr>
                      <w:r w:rsidRPr="00222983">
                        <w:t>Avoca Beach</w:t>
                      </w:r>
                      <w:r w:rsidR="009D2643" w:rsidRPr="00222983">
                        <w:t xml:space="preserve"> Public School is located in a residential area on </w:t>
                      </w:r>
                      <w:r w:rsidRPr="00222983">
                        <w:t>The Round Drive</w:t>
                      </w:r>
                      <w:r w:rsidR="009D2643" w:rsidRPr="00222983">
                        <w:t>.</w:t>
                      </w:r>
                    </w:p>
                    <w:p w:rsidR="009D2643" w:rsidRPr="00D86399" w:rsidRDefault="00222983" w:rsidP="009D2643">
                      <w:pPr>
                        <w:pStyle w:val="BodyText1"/>
                      </w:pPr>
                      <w:r w:rsidRPr="00222983">
                        <w:t>Our s</w:t>
                      </w:r>
                      <w:r w:rsidR="009D2643" w:rsidRPr="00222983">
                        <w:t>chool has a road safety education program with quality teaching and learning activities for all our</w:t>
                      </w:r>
                      <w:r w:rsidR="009D2643">
                        <w:t xml:space="preserve"> students.</w:t>
                      </w:r>
                    </w:p>
                    <w:p w:rsidR="004E27F3" w:rsidRDefault="004E27F3" w:rsidP="009D2643">
                      <w:pPr>
                        <w:pStyle w:val="BodyText1"/>
                      </w:pPr>
                    </w:p>
                    <w:p w:rsidR="009D2643" w:rsidRPr="00D86399" w:rsidRDefault="009D2643" w:rsidP="009D2643">
                      <w:pPr>
                        <w:pStyle w:val="BodyText1"/>
                      </w:pPr>
                      <w:r w:rsidRPr="00D86399">
                        <w:t>Parent</w:t>
                      </w:r>
                      <w:r w:rsidR="00222983">
                        <w:t>s</w:t>
                      </w:r>
                      <w:r w:rsidRPr="00D86399">
                        <w:t xml:space="preserve"> please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try and meet your child on the school side of the road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be a role model for your children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never call your child across the road</w:t>
                      </w:r>
                    </w:p>
                    <w:p w:rsidR="009D2643" w:rsidRPr="00D86399" w:rsidRDefault="009D2643" w:rsidP="009D264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never double park your car</w:t>
                      </w:r>
                    </w:p>
                    <w:p w:rsidR="00222983" w:rsidRPr="00D86399" w:rsidRDefault="00222983" w:rsidP="00222983">
                      <w:pPr>
                        <w:pStyle w:val="BodyText1"/>
                        <w:numPr>
                          <w:ilvl w:val="0"/>
                          <w:numId w:val="4"/>
                        </w:numPr>
                      </w:pPr>
                      <w:r w:rsidRPr="00D86399">
                        <w:t>always obey the 40km</w:t>
                      </w:r>
                      <w:r>
                        <w:t>/h speed limit</w:t>
                      </w:r>
                    </w:p>
                    <w:p w:rsidR="00222983" w:rsidRDefault="00222983" w:rsidP="00222983">
                      <w:pPr>
                        <w:pStyle w:val="BodyText1"/>
                      </w:pPr>
                    </w:p>
                    <w:p w:rsidR="00222983" w:rsidRDefault="00222983" w:rsidP="00222983">
                      <w:pPr>
                        <w:pStyle w:val="BodyText1"/>
                      </w:pPr>
                      <w:r w:rsidRPr="00D86399">
                        <w:t xml:space="preserve">Please help support us by setting good examples, obeying all road rules and practising safe road </w:t>
                      </w:r>
                      <w:r>
                        <w:t xml:space="preserve">behaviours with your children. </w:t>
                      </w:r>
                    </w:p>
                    <w:p w:rsidR="00A60D42" w:rsidRDefault="00A60D42" w:rsidP="009D2643">
                      <w:pPr>
                        <w:pStyle w:val="BodyText1"/>
                      </w:pPr>
                    </w:p>
                    <w:p w:rsidR="009D2643" w:rsidRPr="00222983" w:rsidRDefault="00222983" w:rsidP="009D2643">
                      <w:pPr>
                        <w:pStyle w:val="BodyText1"/>
                      </w:pPr>
                      <w:r w:rsidRPr="00222983">
                        <w:t>Angela Crowe</w:t>
                      </w:r>
                    </w:p>
                    <w:p w:rsidR="00EF4293" w:rsidRPr="00A60D42" w:rsidRDefault="00A60D42" w:rsidP="00A60D42">
                      <w:pPr>
                        <w:pStyle w:val="BodyText1"/>
                      </w:pPr>
                      <w: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="000B7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30BFC1" wp14:editId="1E391301">
                <wp:simplePos x="0" y="0"/>
                <wp:positionH relativeFrom="column">
                  <wp:posOffset>3505200</wp:posOffset>
                </wp:positionH>
                <wp:positionV relativeFrom="paragraph">
                  <wp:posOffset>-3175</wp:posOffset>
                </wp:positionV>
                <wp:extent cx="2728595" cy="1057910"/>
                <wp:effectExtent l="0" t="0" r="0" b="2540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983" w:rsidRDefault="00222983" w:rsidP="00222983">
                            <w:pPr>
                              <w:pStyle w:val="H1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Road S</w:t>
                            </w:r>
                            <w:r w:rsidR="00557C37" w:rsidRPr="00222983">
                              <w:rPr>
                                <w:sz w:val="32"/>
                              </w:rPr>
                              <w:t xml:space="preserve">afety </w:t>
                            </w:r>
                            <w:r>
                              <w:rPr>
                                <w:sz w:val="32"/>
                              </w:rPr>
                              <w:t>Education</w:t>
                            </w:r>
                          </w:p>
                          <w:p w:rsidR="00222983" w:rsidRPr="00222983" w:rsidRDefault="00557C37" w:rsidP="00222983">
                            <w:pPr>
                              <w:pStyle w:val="H1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proofErr w:type="gramStart"/>
                            <w:r w:rsidRPr="00222983">
                              <w:rPr>
                                <w:sz w:val="32"/>
                              </w:rPr>
                              <w:t>at</w:t>
                            </w:r>
                            <w:proofErr w:type="gramEnd"/>
                          </w:p>
                          <w:p w:rsidR="00557C37" w:rsidRPr="00222983" w:rsidRDefault="00222983" w:rsidP="00222983">
                            <w:pPr>
                              <w:pStyle w:val="H1"/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222983">
                              <w:rPr>
                                <w:sz w:val="32"/>
                              </w:rPr>
                              <w:t>Avoca Beach</w:t>
                            </w:r>
                            <w:r w:rsidR="00557C37" w:rsidRPr="00222983">
                              <w:rPr>
                                <w:sz w:val="32"/>
                              </w:rPr>
                              <w:t xml:space="preserve"> Public School</w:t>
                            </w:r>
                          </w:p>
                          <w:p w:rsidR="00557C37" w:rsidRDefault="00557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276pt;margin-top:-.25pt;width:214.85pt;height:83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2nvA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" filled="f" stroked="f">
                <v:textbox>
                  <w:txbxContent>
                    <w:p w:rsidR="00222983" w:rsidRDefault="00222983" w:rsidP="00222983">
                      <w:pPr>
                        <w:pStyle w:val="H1"/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Road S</w:t>
                      </w:r>
                      <w:r w:rsidR="00557C37" w:rsidRPr="00222983">
                        <w:rPr>
                          <w:sz w:val="32"/>
                        </w:rPr>
                        <w:t xml:space="preserve">afety </w:t>
                      </w:r>
                      <w:r>
                        <w:rPr>
                          <w:sz w:val="32"/>
                        </w:rPr>
                        <w:t>Education</w:t>
                      </w:r>
                    </w:p>
                    <w:p w:rsidR="00222983" w:rsidRPr="00222983" w:rsidRDefault="00557C37" w:rsidP="00222983">
                      <w:pPr>
                        <w:pStyle w:val="H1"/>
                        <w:spacing w:after="0"/>
                        <w:jc w:val="center"/>
                        <w:rPr>
                          <w:sz w:val="32"/>
                        </w:rPr>
                      </w:pPr>
                      <w:proofErr w:type="gramStart"/>
                      <w:r w:rsidRPr="00222983">
                        <w:rPr>
                          <w:sz w:val="32"/>
                        </w:rPr>
                        <w:t>at</w:t>
                      </w:r>
                      <w:proofErr w:type="gramEnd"/>
                    </w:p>
                    <w:p w:rsidR="00557C37" w:rsidRPr="00222983" w:rsidRDefault="00222983" w:rsidP="00222983">
                      <w:pPr>
                        <w:pStyle w:val="H1"/>
                        <w:spacing w:after="0"/>
                        <w:jc w:val="center"/>
                        <w:rPr>
                          <w:sz w:val="32"/>
                        </w:rPr>
                      </w:pPr>
                      <w:r w:rsidRPr="00222983">
                        <w:rPr>
                          <w:sz w:val="32"/>
                        </w:rPr>
                        <w:t>Avoca Beach</w:t>
                      </w:r>
                      <w:r w:rsidR="00557C37" w:rsidRPr="00222983">
                        <w:rPr>
                          <w:sz w:val="32"/>
                        </w:rPr>
                        <w:t xml:space="preserve"> Public School</w:t>
                      </w:r>
                    </w:p>
                    <w:p w:rsidR="00557C37" w:rsidRDefault="00557C37"/>
                  </w:txbxContent>
                </v:textbox>
              </v:shape>
            </w:pict>
          </mc:Fallback>
        </mc:AlternateContent>
      </w:r>
      <w:r w:rsidR="000B7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5952490</wp:posOffset>
                </wp:positionV>
                <wp:extent cx="3170555" cy="669290"/>
                <wp:effectExtent l="0" t="0" r="127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909" w:rsidRPr="00053AFF" w:rsidRDefault="00587909" w:rsidP="00587909">
                            <w:pPr>
                              <w:rPr>
                                <w:rFonts w:cs="Arial"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</w:rPr>
                              <w:t>Road safety practices are essential around all schools. Please read the following road safety advice specific for our school.</w:t>
                            </w:r>
                          </w:p>
                          <w:p w:rsidR="00EF4293" w:rsidRPr="00587909" w:rsidRDefault="00EF4293" w:rsidP="005879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43pt;margin-top:468.7pt;width:249.65pt;height:52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" filled="f" stroked="f">
                <v:textbox>
                  <w:txbxContent>
                    <w:p w:rsidR="00587909" w:rsidRPr="00053AFF" w:rsidRDefault="00587909" w:rsidP="00587909">
                      <w:pPr>
                        <w:rPr>
                          <w:rFonts w:cs="Arial"/>
                          <w:color w:val="FFFFFF"/>
                        </w:rPr>
                      </w:pPr>
                      <w:r>
                        <w:rPr>
                          <w:rFonts w:cs="Arial"/>
                          <w:color w:val="FFFFFF"/>
                        </w:rPr>
                        <w:t>Road safety practices are essential around all schools. Please read the following road safety advice specific for our school.</w:t>
                      </w:r>
                    </w:p>
                    <w:p w:rsidR="00EF4293" w:rsidRPr="00587909" w:rsidRDefault="00EF4293" w:rsidP="00587909"/>
                  </w:txbxContent>
                </v:textbox>
              </v:shape>
            </w:pict>
          </mc:Fallback>
        </mc:AlternateContent>
      </w:r>
      <w:r w:rsidR="000B7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6806565</wp:posOffset>
                </wp:positionH>
                <wp:positionV relativeFrom="paragraph">
                  <wp:posOffset>1054735</wp:posOffset>
                </wp:positionV>
                <wp:extent cx="3330575" cy="274955"/>
                <wp:effectExtent l="0" t="0" r="0" b="381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AB5892" w:rsidRDefault="0080370C" w:rsidP="00AB5892">
                            <w:pPr>
                              <w:pStyle w:val="BodyText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535.95pt;margin-top:83.05pt;width:262.25pt;height:21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YB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" filled="f" stroked="f">
                <v:textbox>
                  <w:txbxContent>
                    <w:p w:rsidR="00EF4293" w:rsidRPr="00AB5892" w:rsidRDefault="0080370C" w:rsidP="00AB5892">
                      <w:pPr>
                        <w:pStyle w:val="BodyText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="000B7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1135380</wp:posOffset>
                </wp:positionV>
                <wp:extent cx="2717800" cy="5248275"/>
                <wp:effectExtent l="0" t="1905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524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>Most schools experience heavy traffic congestion at school drop off and pick up times.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However it is still the responsibility of all parents and carers to ensure they follow the road rules around </w:t>
                            </w:r>
                            <w:r w:rsidR="00222983" w:rsidRPr="00222983">
                              <w:t>Avoca Beach</w:t>
                            </w:r>
                            <w:r w:rsidR="003E19E4">
                              <w:t xml:space="preserve"> </w:t>
                            </w:r>
                            <w:r w:rsidRPr="00A323BE">
                              <w:t>Public School.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Parking restrictions are in place around </w:t>
                            </w:r>
                            <w:r w:rsidR="00222983" w:rsidRPr="00222983">
                              <w:t>our s</w:t>
                            </w:r>
                            <w:r w:rsidRPr="00222983">
                              <w:t>chool</w:t>
                            </w:r>
                            <w:r w:rsidRPr="00A323BE">
                              <w:t xml:space="preserve"> to assist in the management of drop off and pick up of your children, and to increase all students’ safety.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Collect your child from </w:t>
                            </w:r>
                            <w:r w:rsidR="00222983">
                              <w:t xml:space="preserve">inside </w:t>
                            </w:r>
                            <w:r w:rsidRPr="00A323BE">
                              <w:t xml:space="preserve">the school gate and always use </w:t>
                            </w:r>
                            <w:r w:rsidR="00222983">
                              <w:t xml:space="preserve">our </w:t>
                            </w:r>
                            <w:r w:rsidRPr="00A323BE">
                              <w:t>pedes</w:t>
                            </w:r>
                            <w:r w:rsidR="00222983">
                              <w:t>trian crossing</w:t>
                            </w:r>
                            <w:r w:rsidR="00A60D42" w:rsidRPr="00A323BE">
                              <w:t xml:space="preserve"> where possible </w:t>
                            </w:r>
                            <w:r w:rsidRPr="00A323BE">
                              <w:t xml:space="preserve">– </w:t>
                            </w:r>
                            <w:r w:rsidRPr="00A323BE">
                              <w:rPr>
                                <w:b/>
                              </w:rPr>
                              <w:t xml:space="preserve">never call your child across </w:t>
                            </w:r>
                            <w:r w:rsidR="00222983">
                              <w:rPr>
                                <w:b/>
                              </w:rPr>
                              <w:t>The Round Drive</w:t>
                            </w:r>
                            <w:r w:rsidRPr="00A323BE">
                              <w:rPr>
                                <w:b/>
                              </w:rPr>
                              <w:t>.</w:t>
                            </w:r>
                          </w:p>
                          <w:p w:rsidR="009D2643" w:rsidRPr="00A323BE" w:rsidRDefault="009D2643" w:rsidP="009D2643">
                            <w:pPr>
                              <w:pStyle w:val="BodyText1"/>
                              <w:spacing w:after="120"/>
                            </w:pPr>
                            <w:r w:rsidRPr="00A323BE">
                              <w:t xml:space="preserve">Always ensure your child enters and exits the car using the rear passenger door on the </w:t>
                            </w:r>
                            <w:r w:rsidRPr="00A323BE">
                              <w:rPr>
                                <w:b/>
                              </w:rPr>
                              <w:t>footpath side.</w:t>
                            </w:r>
                          </w:p>
                          <w:p w:rsidR="00222983" w:rsidRPr="00A323BE" w:rsidRDefault="00222983" w:rsidP="00222983">
                            <w:pPr>
                              <w:rPr>
                                <w:szCs w:val="24"/>
                              </w:rPr>
                            </w:pPr>
                            <w:r w:rsidRPr="00A323BE">
                              <w:rPr>
                                <w:rFonts w:cs="Arial"/>
                                <w:sz w:val="22"/>
                              </w:rPr>
                              <w:t xml:space="preserve">A 40km school speed zone is in place around the school </w:t>
                            </w:r>
                            <w:r>
                              <w:rPr>
                                <w:rFonts w:cs="Arial"/>
                                <w:sz w:val="22"/>
                              </w:rPr>
                              <w:t xml:space="preserve">to keep our students </w:t>
                            </w:r>
                            <w:r w:rsidRPr="00A323BE">
                              <w:rPr>
                                <w:rFonts w:cs="Arial"/>
                                <w:sz w:val="22"/>
                              </w:rPr>
                              <w:t>safe.</w:t>
                            </w:r>
                          </w:p>
                          <w:p w:rsidR="00EF4293" w:rsidRPr="00A323BE" w:rsidRDefault="00EF4293" w:rsidP="0022298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.1pt;margin-top:89.4pt;width:214pt;height:41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9xug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" filled="f" stroked="f">
                <v:textbox>
                  <w:txbxContent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>Most schools experience heavy traffic congestion at school drop off and pick up times.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However it is still the responsibility of all parents and carers to ensure they follow the road rules around </w:t>
                      </w:r>
                      <w:r w:rsidR="00222983" w:rsidRPr="00222983">
                        <w:t>Avoca Beach</w:t>
                      </w:r>
                      <w:r w:rsidR="003E19E4">
                        <w:t xml:space="preserve"> </w:t>
                      </w:r>
                      <w:r w:rsidRPr="00A323BE">
                        <w:t>Public School.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Parking restrictions are in place around </w:t>
                      </w:r>
                      <w:r w:rsidR="00222983" w:rsidRPr="00222983">
                        <w:t>our s</w:t>
                      </w:r>
                      <w:r w:rsidRPr="00222983">
                        <w:t>chool</w:t>
                      </w:r>
                      <w:r w:rsidRPr="00A323BE">
                        <w:t xml:space="preserve"> to assist in the management of drop off and pick up of your children, and to increase all students’ safety.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Collect your child from </w:t>
                      </w:r>
                      <w:r w:rsidR="00222983">
                        <w:t xml:space="preserve">inside </w:t>
                      </w:r>
                      <w:r w:rsidRPr="00A323BE">
                        <w:t xml:space="preserve">the school gate and always use </w:t>
                      </w:r>
                      <w:r w:rsidR="00222983">
                        <w:t xml:space="preserve">our </w:t>
                      </w:r>
                      <w:r w:rsidRPr="00A323BE">
                        <w:t>pedes</w:t>
                      </w:r>
                      <w:r w:rsidR="00222983">
                        <w:t>trian crossing</w:t>
                      </w:r>
                      <w:r w:rsidR="00A60D42" w:rsidRPr="00A323BE">
                        <w:t xml:space="preserve"> where possible </w:t>
                      </w:r>
                      <w:r w:rsidRPr="00A323BE">
                        <w:t xml:space="preserve">– </w:t>
                      </w:r>
                      <w:r w:rsidRPr="00A323BE">
                        <w:rPr>
                          <w:b/>
                        </w:rPr>
                        <w:t xml:space="preserve">never call your child across </w:t>
                      </w:r>
                      <w:r w:rsidR="00222983">
                        <w:rPr>
                          <w:b/>
                        </w:rPr>
                        <w:t>The Round Drive</w:t>
                      </w:r>
                      <w:r w:rsidRPr="00A323BE">
                        <w:rPr>
                          <w:b/>
                        </w:rPr>
                        <w:t>.</w:t>
                      </w:r>
                    </w:p>
                    <w:p w:rsidR="009D2643" w:rsidRPr="00A323BE" w:rsidRDefault="009D2643" w:rsidP="009D2643">
                      <w:pPr>
                        <w:pStyle w:val="BodyText1"/>
                        <w:spacing w:after="120"/>
                      </w:pPr>
                      <w:r w:rsidRPr="00A323BE">
                        <w:t xml:space="preserve">Always ensure your child enters and exits the car using the rear passenger door on the </w:t>
                      </w:r>
                      <w:r w:rsidRPr="00A323BE">
                        <w:rPr>
                          <w:b/>
                        </w:rPr>
                        <w:t>footpath side.</w:t>
                      </w:r>
                    </w:p>
                    <w:p w:rsidR="00222983" w:rsidRPr="00A323BE" w:rsidRDefault="00222983" w:rsidP="00222983">
                      <w:pPr>
                        <w:rPr>
                          <w:szCs w:val="24"/>
                        </w:rPr>
                      </w:pPr>
                      <w:r w:rsidRPr="00A323BE">
                        <w:rPr>
                          <w:rFonts w:cs="Arial"/>
                          <w:sz w:val="22"/>
                        </w:rPr>
                        <w:t xml:space="preserve">A 40km school speed zone is in place around the school </w:t>
                      </w:r>
                      <w:r>
                        <w:rPr>
                          <w:rFonts w:cs="Arial"/>
                          <w:sz w:val="22"/>
                        </w:rPr>
                        <w:t xml:space="preserve">to keep our students </w:t>
                      </w:r>
                      <w:r w:rsidRPr="00A323BE">
                        <w:rPr>
                          <w:rFonts w:cs="Arial"/>
                          <w:sz w:val="22"/>
                        </w:rPr>
                        <w:t>safe.</w:t>
                      </w:r>
                    </w:p>
                    <w:p w:rsidR="00EF4293" w:rsidRPr="00A323BE" w:rsidRDefault="00EF4293" w:rsidP="0022298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FB2" w:rsidRPr="00053AFF" w:rsidRDefault="000B76E9" w:rsidP="003868F4">
      <w:pPr>
        <w:pStyle w:val="H1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7068820</wp:posOffset>
                </wp:positionH>
                <wp:positionV relativeFrom="paragraph">
                  <wp:posOffset>361950</wp:posOffset>
                </wp:positionV>
                <wp:extent cx="2703830" cy="5226050"/>
                <wp:effectExtent l="1270" t="0" r="0" b="3175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522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C98" w:rsidRDefault="004D2C98" w:rsidP="004D2C98">
                            <w:pPr>
                              <w:pStyle w:val="H2"/>
                            </w:pPr>
                            <w:r>
                              <w:t>Kiss and drop zone</w:t>
                            </w:r>
                          </w:p>
                          <w:p w:rsidR="004D2C98" w:rsidRPr="00C56346" w:rsidRDefault="004D2C98" w:rsidP="004D2C98">
                            <w:pPr>
                              <w:pStyle w:val="BodyText1"/>
                              <w:rPr>
                                <w:lang w:val="en-US"/>
                              </w:rPr>
                            </w:pPr>
                            <w:r w:rsidRPr="00C56346">
                              <w:rPr>
                                <w:lang w:val="en-US"/>
                              </w:rPr>
                              <w:t xml:space="preserve">There is a </w:t>
                            </w:r>
                            <w:r w:rsidRPr="00C56346">
                              <w:rPr>
                                <w:b/>
                                <w:i/>
                                <w:lang w:val="en-US"/>
                              </w:rPr>
                              <w:t>No Parking Zone</w:t>
                            </w:r>
                            <w:r w:rsidRPr="00C56346">
                              <w:rPr>
                                <w:lang w:val="en-US"/>
                              </w:rPr>
                              <w:t xml:space="preserve"> on the school side of </w:t>
                            </w:r>
                            <w:r>
                              <w:t>The Round Drive for drop-off and pick-up purposes</w:t>
                            </w:r>
                            <w:r w:rsidRPr="00C56346">
                              <w:rPr>
                                <w:lang w:val="en-US"/>
                              </w:rPr>
                              <w:t>.</w:t>
                            </w:r>
                            <w:r w:rsidR="00320CDA">
                              <w:rPr>
                                <w:lang w:val="en-US"/>
                              </w:rPr>
                              <w:t xml:space="preserve"> Times of operation are from 8:0</w:t>
                            </w:r>
                            <w:r w:rsidRPr="00C56346">
                              <w:rPr>
                                <w:lang w:val="en-US"/>
                              </w:rPr>
                              <w:t>0-9:</w:t>
                            </w:r>
                            <w:r w:rsidR="00320CDA">
                              <w:rPr>
                                <w:lang w:val="en-US"/>
                              </w:rPr>
                              <w:t>30am and 2:30-4:0</w:t>
                            </w:r>
                            <w:r>
                              <w:rPr>
                                <w:lang w:val="en-US"/>
                              </w:rPr>
                              <w:t>0pm. D</w:t>
                            </w:r>
                            <w:r w:rsidRPr="00C56346">
                              <w:rPr>
                                <w:lang w:val="en-US"/>
                              </w:rPr>
                              <w:t xml:space="preserve">uring these times, you may </w:t>
                            </w:r>
                            <w:r>
                              <w:rPr>
                                <w:lang w:val="en-US"/>
                              </w:rPr>
                              <w:t xml:space="preserve">only </w:t>
                            </w:r>
                            <w:r w:rsidRPr="00C56346">
                              <w:rPr>
                                <w:lang w:val="en-US"/>
                              </w:rPr>
                              <w:t xml:space="preserve">stop for up to two minutes to drop off or pick up your child. </w:t>
                            </w:r>
                            <w:r w:rsidRPr="00C56346">
                              <w:rPr>
                                <w:b/>
                                <w:lang w:val="en-US"/>
                              </w:rPr>
                              <w:t>You must NOT leave your vehicle unattended.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4D2C98" w:rsidRPr="002360CB" w:rsidRDefault="004D2C98" w:rsidP="004D2C98">
                            <w:pPr>
                              <w:pStyle w:val="H2"/>
                            </w:pPr>
                            <w:r>
                              <w:t>Safest parking places</w:t>
                            </w:r>
                          </w:p>
                          <w:p w:rsidR="004D2C98" w:rsidRPr="002360CB" w:rsidRDefault="004D2C98" w:rsidP="004D2C98">
                            <w:pPr>
                              <w:pStyle w:val="BodyText1"/>
                            </w:pPr>
                            <w:r>
                              <w:t xml:space="preserve">The Round Drive can be congested and dangerous particularly at the end of the day. Parents are encouraged to park legally on The Round Drive </w:t>
                            </w:r>
                            <w:r w:rsidRPr="004E27F3">
                              <w:rPr>
                                <w:b/>
                              </w:rPr>
                              <w:t>south</w:t>
                            </w:r>
                            <w:r>
                              <w:t xml:space="preserve"> of the school and </w:t>
                            </w:r>
                            <w:r w:rsidRPr="00DA4CBA">
                              <w:t xml:space="preserve">walk with </w:t>
                            </w:r>
                            <w:r>
                              <w:t>their</w:t>
                            </w:r>
                            <w:r w:rsidRPr="00DA4CBA">
                              <w:t xml:space="preserve"> child to </w:t>
                            </w:r>
                            <w:r>
                              <w:t xml:space="preserve">and from </w:t>
                            </w:r>
                            <w:r w:rsidRPr="00DA4CBA">
                              <w:t>the school gate</w:t>
                            </w:r>
                            <w:r>
                              <w:t>.</w:t>
                            </w:r>
                          </w:p>
                          <w:p w:rsidR="004D2C98" w:rsidRPr="002360CB" w:rsidRDefault="004D2C98" w:rsidP="004D2C98">
                            <w:pPr>
                              <w:pStyle w:val="H2"/>
                            </w:pPr>
                            <w:r w:rsidRPr="002360CB">
                              <w:t>No stopping and bus zones</w:t>
                            </w:r>
                          </w:p>
                          <w:p w:rsidR="004D2C98" w:rsidRPr="007E68FA" w:rsidRDefault="004D2C98" w:rsidP="004D2C98">
                            <w:pPr>
                              <w:pStyle w:val="BodyText1"/>
                            </w:pPr>
                            <w:r w:rsidRPr="004D2C98">
                              <w:t>The school</w:t>
                            </w:r>
                            <w:r>
                              <w:rPr>
                                <w:i/>
                              </w:rPr>
                              <w:t xml:space="preserve"> Bus Zone</w:t>
                            </w:r>
                            <w:r w:rsidR="004E27F3">
                              <w:rPr>
                                <w:i/>
                              </w:rPr>
                              <w:t>s</w:t>
                            </w:r>
                            <w:r w:rsidRPr="000E44A5">
                              <w:t xml:space="preserve"> </w:t>
                            </w:r>
                            <w:r w:rsidR="004E27F3">
                              <w:t>are</w:t>
                            </w:r>
                            <w:r w:rsidRPr="000E44A5">
                              <w:t xml:space="preserve"> located </w:t>
                            </w:r>
                            <w:r>
                              <w:t>in front of the school</w:t>
                            </w:r>
                            <w:r w:rsidRPr="000E44A5">
                              <w:rPr>
                                <w:b/>
                              </w:rPr>
                              <w:t xml:space="preserve">. </w:t>
                            </w:r>
                            <w:r w:rsidR="00765328" w:rsidRPr="00765328">
                              <w:t>The</w:t>
                            </w:r>
                            <w:r w:rsidR="00765328">
                              <w:rPr>
                                <w:b/>
                              </w:rPr>
                              <w:t xml:space="preserve"> </w:t>
                            </w:r>
                            <w:r w:rsidR="004E27F3">
                              <w:rPr>
                                <w:i/>
                              </w:rPr>
                              <w:t>No Stopping Z</w:t>
                            </w:r>
                            <w:r w:rsidRPr="00C56346">
                              <w:rPr>
                                <w:i/>
                              </w:rPr>
                              <w:t>ones</w:t>
                            </w:r>
                            <w:r>
                              <w:t xml:space="preserve"> </w:t>
                            </w:r>
                            <w:r w:rsidR="004E27F3">
                              <w:t xml:space="preserve">are </w:t>
                            </w:r>
                            <w:r>
                              <w:t>located near</w:t>
                            </w:r>
                            <w:r w:rsidRPr="00C56346">
                              <w:t xml:space="preserve"> </w:t>
                            </w:r>
                            <w:r>
                              <w:t>our</w:t>
                            </w:r>
                            <w:r w:rsidRPr="00C56346">
                              <w:t xml:space="preserve"> pedestrian crossing</w:t>
                            </w:r>
                            <w:r>
                              <w:rPr>
                                <w:b/>
                              </w:rPr>
                              <w:t>. D</w:t>
                            </w:r>
                            <w:r w:rsidRPr="000E44A5">
                              <w:rPr>
                                <w:b/>
                              </w:rPr>
                              <w:t xml:space="preserve">rivers must </w:t>
                            </w:r>
                            <w:r>
                              <w:rPr>
                                <w:b/>
                              </w:rPr>
                              <w:t>NOT</w:t>
                            </w:r>
                            <w:r w:rsidRPr="000E44A5">
                              <w:rPr>
                                <w:b/>
                              </w:rPr>
                              <w:t xml:space="preserve"> stop or park </w:t>
                            </w:r>
                            <w:r>
                              <w:rPr>
                                <w:b/>
                              </w:rPr>
                              <w:t xml:space="preserve">in both </w:t>
                            </w:r>
                            <w:r w:rsidR="001E3683">
                              <w:rPr>
                                <w:b/>
                              </w:rPr>
                              <w:t>Bus and No Stopping</w:t>
                            </w:r>
                            <w:r w:rsidR="004E27F3">
                              <w:rPr>
                                <w:b/>
                              </w:rPr>
                              <w:t xml:space="preserve"> Z</w:t>
                            </w:r>
                            <w:r>
                              <w:rPr>
                                <w:b/>
                              </w:rPr>
                              <w:t xml:space="preserve">ones. </w:t>
                            </w:r>
                            <w:r>
                              <w:t xml:space="preserve"> Instead, park legally </w:t>
                            </w:r>
                            <w:r w:rsidRPr="00DA4CBA">
                              <w:t xml:space="preserve">and walk with your child to </w:t>
                            </w:r>
                            <w:r>
                              <w:t xml:space="preserve">and from </w:t>
                            </w:r>
                            <w:r w:rsidRPr="00DA4CBA">
                              <w:t>the school gate</w:t>
                            </w:r>
                            <w:r>
                              <w:t>.</w:t>
                            </w:r>
                          </w:p>
                          <w:p w:rsidR="00EF4293" w:rsidRPr="00CE38C5" w:rsidRDefault="00EF4293" w:rsidP="00B0056A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556.6pt;margin-top:28.5pt;width:212.9pt;height:41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nS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" filled="f" stroked="f">
                <v:textbox>
                  <w:txbxContent>
                    <w:p w:rsidR="004D2C98" w:rsidRDefault="004D2C98" w:rsidP="004D2C98">
                      <w:pPr>
                        <w:pStyle w:val="H2"/>
                      </w:pPr>
                      <w:r>
                        <w:t>Kiss and drop zone</w:t>
                      </w:r>
                    </w:p>
                    <w:p w:rsidR="004D2C98" w:rsidRPr="00C56346" w:rsidRDefault="004D2C98" w:rsidP="004D2C98">
                      <w:pPr>
                        <w:pStyle w:val="BodyText1"/>
                        <w:rPr>
                          <w:lang w:val="en-US"/>
                        </w:rPr>
                      </w:pPr>
                      <w:r w:rsidRPr="00C56346">
                        <w:rPr>
                          <w:lang w:val="en-US"/>
                        </w:rPr>
                        <w:t xml:space="preserve">There is a </w:t>
                      </w:r>
                      <w:r w:rsidRPr="00C56346">
                        <w:rPr>
                          <w:b/>
                          <w:i/>
                          <w:lang w:val="en-US"/>
                        </w:rPr>
                        <w:t>No Parking Zone</w:t>
                      </w:r>
                      <w:r w:rsidRPr="00C56346">
                        <w:rPr>
                          <w:lang w:val="en-US"/>
                        </w:rPr>
                        <w:t xml:space="preserve"> on the school side of </w:t>
                      </w:r>
                      <w:r>
                        <w:t>The Round Drive for drop-off and pick-up purposes</w:t>
                      </w:r>
                      <w:r w:rsidRPr="00C56346">
                        <w:rPr>
                          <w:lang w:val="en-US"/>
                        </w:rPr>
                        <w:t>.</w:t>
                      </w:r>
                      <w:r w:rsidR="00320CDA">
                        <w:rPr>
                          <w:lang w:val="en-US"/>
                        </w:rPr>
                        <w:t xml:space="preserve"> Times of operation are from 8:0</w:t>
                      </w:r>
                      <w:r w:rsidRPr="00C56346">
                        <w:rPr>
                          <w:lang w:val="en-US"/>
                        </w:rPr>
                        <w:t>0-9:</w:t>
                      </w:r>
                      <w:r w:rsidR="00320CDA">
                        <w:rPr>
                          <w:lang w:val="en-US"/>
                        </w:rPr>
                        <w:t>30am and 2:30-4:0</w:t>
                      </w:r>
                      <w:r>
                        <w:rPr>
                          <w:lang w:val="en-US"/>
                        </w:rPr>
                        <w:t>0pm. D</w:t>
                      </w:r>
                      <w:r w:rsidRPr="00C56346">
                        <w:rPr>
                          <w:lang w:val="en-US"/>
                        </w:rPr>
                        <w:t xml:space="preserve">uring these times, you may </w:t>
                      </w:r>
                      <w:r>
                        <w:rPr>
                          <w:lang w:val="en-US"/>
                        </w:rPr>
                        <w:t xml:space="preserve">only </w:t>
                      </w:r>
                      <w:r w:rsidRPr="00C56346">
                        <w:rPr>
                          <w:lang w:val="en-US"/>
                        </w:rPr>
                        <w:t xml:space="preserve">stop for up to two minutes to drop off or pick up your child. </w:t>
                      </w:r>
                      <w:r w:rsidRPr="00C56346">
                        <w:rPr>
                          <w:b/>
                          <w:lang w:val="en-US"/>
                        </w:rPr>
                        <w:t>You must NOT leave your vehicle unattended.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4D2C98" w:rsidRPr="002360CB" w:rsidRDefault="004D2C98" w:rsidP="004D2C98">
                      <w:pPr>
                        <w:pStyle w:val="H2"/>
                      </w:pPr>
                      <w:r>
                        <w:t>Safest parking places</w:t>
                      </w:r>
                    </w:p>
                    <w:p w:rsidR="004D2C98" w:rsidRPr="002360CB" w:rsidRDefault="004D2C98" w:rsidP="004D2C98">
                      <w:pPr>
                        <w:pStyle w:val="BodyText1"/>
                      </w:pPr>
                      <w:r>
                        <w:t xml:space="preserve">The Round Drive can be congested and dangerous particularly at the end of the day. Parents are encouraged to park legally on The Round Drive </w:t>
                      </w:r>
                      <w:r w:rsidRPr="004E27F3">
                        <w:rPr>
                          <w:b/>
                        </w:rPr>
                        <w:t>south</w:t>
                      </w:r>
                      <w:r>
                        <w:t xml:space="preserve"> of the school and </w:t>
                      </w:r>
                      <w:r w:rsidRPr="00DA4CBA">
                        <w:t xml:space="preserve">walk with </w:t>
                      </w:r>
                      <w:r>
                        <w:t>their</w:t>
                      </w:r>
                      <w:r w:rsidRPr="00DA4CBA">
                        <w:t xml:space="preserve"> child to </w:t>
                      </w:r>
                      <w:r>
                        <w:t xml:space="preserve">and from </w:t>
                      </w:r>
                      <w:r w:rsidRPr="00DA4CBA">
                        <w:t>the school gate</w:t>
                      </w:r>
                      <w:r>
                        <w:t>.</w:t>
                      </w:r>
                    </w:p>
                    <w:p w:rsidR="004D2C98" w:rsidRPr="002360CB" w:rsidRDefault="004D2C98" w:rsidP="004D2C98">
                      <w:pPr>
                        <w:pStyle w:val="H2"/>
                      </w:pPr>
                      <w:r w:rsidRPr="002360CB">
                        <w:t>No stopping and bus zones</w:t>
                      </w:r>
                    </w:p>
                    <w:p w:rsidR="004D2C98" w:rsidRPr="007E68FA" w:rsidRDefault="004D2C98" w:rsidP="004D2C98">
                      <w:pPr>
                        <w:pStyle w:val="BodyText1"/>
                      </w:pPr>
                      <w:r w:rsidRPr="004D2C98">
                        <w:t>The school</w:t>
                      </w:r>
                      <w:r>
                        <w:rPr>
                          <w:i/>
                        </w:rPr>
                        <w:t xml:space="preserve"> Bus Zone</w:t>
                      </w:r>
                      <w:r w:rsidR="004E27F3">
                        <w:rPr>
                          <w:i/>
                        </w:rPr>
                        <w:t>s</w:t>
                      </w:r>
                      <w:r w:rsidRPr="000E44A5">
                        <w:t xml:space="preserve"> </w:t>
                      </w:r>
                      <w:r w:rsidR="004E27F3">
                        <w:t>are</w:t>
                      </w:r>
                      <w:r w:rsidRPr="000E44A5">
                        <w:t xml:space="preserve"> located </w:t>
                      </w:r>
                      <w:r>
                        <w:t>in front of the school</w:t>
                      </w:r>
                      <w:r w:rsidRPr="000E44A5">
                        <w:rPr>
                          <w:b/>
                        </w:rPr>
                        <w:t xml:space="preserve">. </w:t>
                      </w:r>
                      <w:r w:rsidR="00765328" w:rsidRPr="00765328">
                        <w:t>The</w:t>
                      </w:r>
                      <w:r w:rsidR="00765328">
                        <w:rPr>
                          <w:b/>
                        </w:rPr>
                        <w:t xml:space="preserve"> </w:t>
                      </w:r>
                      <w:r w:rsidR="004E27F3">
                        <w:rPr>
                          <w:i/>
                        </w:rPr>
                        <w:t>No Stopping Z</w:t>
                      </w:r>
                      <w:r w:rsidRPr="00C56346">
                        <w:rPr>
                          <w:i/>
                        </w:rPr>
                        <w:t>ones</w:t>
                      </w:r>
                      <w:r>
                        <w:t xml:space="preserve"> </w:t>
                      </w:r>
                      <w:r w:rsidR="004E27F3">
                        <w:t xml:space="preserve">are </w:t>
                      </w:r>
                      <w:r>
                        <w:t>located near</w:t>
                      </w:r>
                      <w:r w:rsidRPr="00C56346">
                        <w:t xml:space="preserve"> </w:t>
                      </w:r>
                      <w:r>
                        <w:t>our</w:t>
                      </w:r>
                      <w:r w:rsidRPr="00C56346">
                        <w:t xml:space="preserve"> pedestrian crossing</w:t>
                      </w:r>
                      <w:r>
                        <w:rPr>
                          <w:b/>
                        </w:rPr>
                        <w:t>. D</w:t>
                      </w:r>
                      <w:r w:rsidRPr="000E44A5">
                        <w:rPr>
                          <w:b/>
                        </w:rPr>
                        <w:t xml:space="preserve">rivers must </w:t>
                      </w:r>
                      <w:r>
                        <w:rPr>
                          <w:b/>
                        </w:rPr>
                        <w:t>NOT</w:t>
                      </w:r>
                      <w:r w:rsidRPr="000E44A5">
                        <w:rPr>
                          <w:b/>
                        </w:rPr>
                        <w:t xml:space="preserve"> stop or park </w:t>
                      </w:r>
                      <w:r>
                        <w:rPr>
                          <w:b/>
                        </w:rPr>
                        <w:t xml:space="preserve">in both </w:t>
                      </w:r>
                      <w:r w:rsidR="001E3683">
                        <w:rPr>
                          <w:b/>
                        </w:rPr>
                        <w:t>Bus and No Stopping</w:t>
                      </w:r>
                      <w:r w:rsidR="004E27F3">
                        <w:rPr>
                          <w:b/>
                        </w:rPr>
                        <w:t xml:space="preserve"> Z</w:t>
                      </w:r>
                      <w:r>
                        <w:rPr>
                          <w:b/>
                        </w:rPr>
                        <w:t xml:space="preserve">ones. </w:t>
                      </w:r>
                      <w:r>
                        <w:t xml:space="preserve"> Instead, park legally </w:t>
                      </w:r>
                      <w:r w:rsidRPr="00DA4CBA">
                        <w:t xml:space="preserve">and walk with your child to </w:t>
                      </w:r>
                      <w:r>
                        <w:t xml:space="preserve">and from </w:t>
                      </w:r>
                      <w:r w:rsidRPr="00DA4CBA">
                        <w:t>the school gate</w:t>
                      </w:r>
                      <w:r>
                        <w:t>.</w:t>
                      </w:r>
                    </w:p>
                    <w:p w:rsidR="00EF4293" w:rsidRPr="00CE38C5" w:rsidRDefault="00EF4293" w:rsidP="00B0056A">
                      <w:pPr>
                        <w:pStyle w:val="BodyText1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361950</wp:posOffset>
                </wp:positionV>
                <wp:extent cx="2703830" cy="5226050"/>
                <wp:effectExtent l="7620" t="0" r="3175" b="3175"/>
                <wp:wrapNone/>
                <wp:docPr id="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830" cy="522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.9pt;margin-top:28.5pt;width:212.9pt;height:41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" stroked="f">
                <v:fill opacity="39321f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2118360</wp:posOffset>
                </wp:positionV>
                <wp:extent cx="2595245" cy="3320415"/>
                <wp:effectExtent l="1905" t="3810" r="317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332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AB5892" w:rsidRDefault="000E21C2" w:rsidP="006B6014">
                            <w:pPr>
                              <w:pStyle w:val="H2"/>
                              <w:rPr>
                                <w:sz w:val="22"/>
                              </w:rPr>
                            </w:pPr>
                            <w:r w:rsidRPr="00AB5892">
                              <w:rPr>
                                <w:sz w:val="22"/>
                              </w:rPr>
                              <w:t xml:space="preserve">There </w:t>
                            </w:r>
                            <w:r w:rsidR="00AB5892" w:rsidRPr="00AB5892">
                              <w:rPr>
                                <w:sz w:val="22"/>
                              </w:rPr>
                              <w:t>is a supervised</w:t>
                            </w:r>
                            <w:r w:rsidR="003E19E4" w:rsidRPr="00AB5892">
                              <w:rPr>
                                <w:sz w:val="22"/>
                              </w:rPr>
                              <w:t xml:space="preserve"> </w:t>
                            </w:r>
                            <w:r w:rsidRPr="00AB5892">
                              <w:rPr>
                                <w:sz w:val="22"/>
                              </w:rPr>
                              <w:t>pedestri</w:t>
                            </w:r>
                            <w:r w:rsidR="00AB5892" w:rsidRPr="00AB5892">
                              <w:rPr>
                                <w:sz w:val="22"/>
                              </w:rPr>
                              <w:t>an crossing</w:t>
                            </w:r>
                            <w:r w:rsidRPr="00AB5892">
                              <w:rPr>
                                <w:sz w:val="22"/>
                              </w:rPr>
                              <w:t xml:space="preserve"> </w:t>
                            </w:r>
                            <w:r w:rsidR="004E27F3">
                              <w:rPr>
                                <w:sz w:val="22"/>
                              </w:rPr>
                              <w:t>o</w:t>
                            </w:r>
                            <w:r w:rsidR="00AB5892" w:rsidRPr="00AB5892">
                              <w:rPr>
                                <w:sz w:val="22"/>
                              </w:rPr>
                              <w:t>n The Round Drive</w:t>
                            </w:r>
                            <w:r w:rsidR="003E19E4" w:rsidRPr="00AB5892">
                              <w:rPr>
                                <w:sz w:val="22"/>
                              </w:rPr>
                              <w:t>.</w:t>
                            </w:r>
                            <w:r w:rsidR="00AB5892">
                              <w:rPr>
                                <w:sz w:val="22"/>
                              </w:rPr>
                              <w:t xml:space="preserve"> Please encourage your child to cross here as this is the safest place to cross near our school.</w:t>
                            </w:r>
                          </w:p>
                          <w:p w:rsidR="00EF4293" w:rsidRPr="002360CB" w:rsidRDefault="00EF4293" w:rsidP="006B6014">
                            <w:pPr>
                              <w:pStyle w:val="H2"/>
                            </w:pPr>
                            <w:r w:rsidRPr="002360CB">
                              <w:t>Supervision</w:t>
                            </w:r>
                          </w:p>
                          <w:p w:rsidR="00EF4293" w:rsidRPr="002360CB" w:rsidRDefault="00EF4293" w:rsidP="003868F4">
                            <w:pPr>
                              <w:pStyle w:val="BodyText1"/>
                            </w:pPr>
                            <w:r w:rsidRPr="002360CB">
                              <w:t>Until</w:t>
                            </w:r>
                            <w:r>
                              <w:t xml:space="preserve"> they are 8 years old, children</w:t>
                            </w:r>
                            <w:r w:rsidRPr="002360CB">
                              <w:t xml:space="preserve"> should hold hands with an adult:</w:t>
                            </w:r>
                          </w:p>
                          <w:p w:rsidR="00EF4293" w:rsidRPr="002360CB" w:rsidRDefault="00EF4293" w:rsidP="003868F4">
                            <w:pPr>
                              <w:pStyle w:val="Indent"/>
                            </w:pPr>
                            <w:r w:rsidRPr="002360CB">
                              <w:t>on the footpath</w:t>
                            </w:r>
                          </w:p>
                          <w:p w:rsidR="00EF4293" w:rsidRPr="002360CB" w:rsidRDefault="00EF4293" w:rsidP="003868F4">
                            <w:pPr>
                              <w:pStyle w:val="Indent"/>
                              <w:rPr>
                                <w:szCs w:val="24"/>
                              </w:rPr>
                            </w:pPr>
                            <w:r w:rsidRPr="002360CB">
                              <w:rPr>
                                <w:szCs w:val="24"/>
                              </w:rPr>
                              <w:t>in the car park and</w:t>
                            </w:r>
                          </w:p>
                          <w:p w:rsidR="00EF4293" w:rsidRPr="002360CB" w:rsidRDefault="00EF4293" w:rsidP="006B6014">
                            <w:pPr>
                              <w:pStyle w:val="Indent"/>
                              <w:spacing w:after="100"/>
                              <w:ind w:left="360" w:hanging="360"/>
                            </w:pPr>
                            <w:proofErr w:type="gramStart"/>
                            <w:r w:rsidRPr="002360CB">
                              <w:rPr>
                                <w:szCs w:val="24"/>
                              </w:rPr>
                              <w:t>when</w:t>
                            </w:r>
                            <w:proofErr w:type="gramEnd"/>
                            <w:r w:rsidRPr="002360CB">
                              <w:rPr>
                                <w:szCs w:val="24"/>
                              </w:rPr>
                              <w:t xml:space="preserve"> crossing</w:t>
                            </w:r>
                            <w:r w:rsidRPr="002360CB">
                              <w:t xml:space="preserve"> the </w:t>
                            </w:r>
                            <w:r w:rsidRPr="002360CB">
                              <w:rPr>
                                <w:szCs w:val="24"/>
                              </w:rPr>
                              <w:t>road</w:t>
                            </w:r>
                            <w:r w:rsidRPr="002360CB">
                              <w:t>.</w:t>
                            </w:r>
                          </w:p>
                          <w:p w:rsidR="00EF4293" w:rsidRPr="00907693" w:rsidRDefault="00EF4293" w:rsidP="003868F4">
                            <w:pPr>
                              <w:pStyle w:val="BodyText1"/>
                            </w:pPr>
                            <w:r w:rsidRPr="002360CB">
                              <w:rPr>
                                <w:rFonts w:cs="Arial"/>
                                <w:szCs w:val="24"/>
                              </w:rPr>
                              <w:t xml:space="preserve">Until </w:t>
                            </w:r>
                            <w:r w:rsidRPr="002360CB">
                              <w:t>children are 10 years old, they should still be closely supervised in the traffic environment and hold an adult’s hand when crossing</w:t>
                            </w:r>
                            <w:r w:rsidRPr="002360CB">
                              <w:rPr>
                                <w:rFonts w:cs="Arial"/>
                                <w:szCs w:val="24"/>
                              </w:rPr>
                              <w:t xml:space="preserve"> the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7.65pt;margin-top:166.8pt;width:204.35pt;height:26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f6ugIAAMM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" filled="f" stroked="f">
                <v:textbox>
                  <w:txbxContent>
                    <w:p w:rsidR="000E21C2" w:rsidRPr="00AB5892" w:rsidRDefault="000E21C2" w:rsidP="006B6014">
                      <w:pPr>
                        <w:pStyle w:val="H2"/>
                        <w:rPr>
                          <w:sz w:val="22"/>
                        </w:rPr>
                      </w:pPr>
                      <w:r w:rsidRPr="00AB5892">
                        <w:rPr>
                          <w:sz w:val="22"/>
                        </w:rPr>
                        <w:t xml:space="preserve">There </w:t>
                      </w:r>
                      <w:r w:rsidR="00AB5892" w:rsidRPr="00AB5892">
                        <w:rPr>
                          <w:sz w:val="22"/>
                        </w:rPr>
                        <w:t>is a supervised</w:t>
                      </w:r>
                      <w:r w:rsidR="003E19E4" w:rsidRPr="00AB5892">
                        <w:rPr>
                          <w:sz w:val="22"/>
                        </w:rPr>
                        <w:t xml:space="preserve"> </w:t>
                      </w:r>
                      <w:r w:rsidRPr="00AB5892">
                        <w:rPr>
                          <w:sz w:val="22"/>
                        </w:rPr>
                        <w:t>pedestri</w:t>
                      </w:r>
                      <w:r w:rsidR="00AB5892" w:rsidRPr="00AB5892">
                        <w:rPr>
                          <w:sz w:val="22"/>
                        </w:rPr>
                        <w:t>an crossing</w:t>
                      </w:r>
                      <w:r w:rsidRPr="00AB5892">
                        <w:rPr>
                          <w:sz w:val="22"/>
                        </w:rPr>
                        <w:t xml:space="preserve"> </w:t>
                      </w:r>
                      <w:r w:rsidR="004E27F3">
                        <w:rPr>
                          <w:sz w:val="22"/>
                        </w:rPr>
                        <w:t>o</w:t>
                      </w:r>
                      <w:r w:rsidR="00AB5892" w:rsidRPr="00AB5892">
                        <w:rPr>
                          <w:sz w:val="22"/>
                        </w:rPr>
                        <w:t>n The Round Drive</w:t>
                      </w:r>
                      <w:r w:rsidR="003E19E4" w:rsidRPr="00AB5892">
                        <w:rPr>
                          <w:sz w:val="22"/>
                        </w:rPr>
                        <w:t>.</w:t>
                      </w:r>
                      <w:r w:rsidR="00AB5892">
                        <w:rPr>
                          <w:sz w:val="22"/>
                        </w:rPr>
                        <w:t xml:space="preserve"> Please encourage your child to cross here as this is the safest place to cross near our school.</w:t>
                      </w:r>
                    </w:p>
                    <w:p w:rsidR="00EF4293" w:rsidRPr="002360CB" w:rsidRDefault="00EF4293" w:rsidP="006B6014">
                      <w:pPr>
                        <w:pStyle w:val="H2"/>
                      </w:pPr>
                      <w:r w:rsidRPr="002360CB">
                        <w:t>Supervision</w:t>
                      </w:r>
                    </w:p>
                    <w:p w:rsidR="00EF4293" w:rsidRPr="002360CB" w:rsidRDefault="00EF4293" w:rsidP="003868F4">
                      <w:pPr>
                        <w:pStyle w:val="BodyText1"/>
                      </w:pPr>
                      <w:r w:rsidRPr="002360CB">
                        <w:t>Until</w:t>
                      </w:r>
                      <w:r>
                        <w:t xml:space="preserve"> they are 8 years old, children</w:t>
                      </w:r>
                      <w:r w:rsidRPr="002360CB">
                        <w:t xml:space="preserve"> should hold hands with an adult:</w:t>
                      </w:r>
                    </w:p>
                    <w:p w:rsidR="00EF4293" w:rsidRPr="002360CB" w:rsidRDefault="00EF4293" w:rsidP="003868F4">
                      <w:pPr>
                        <w:pStyle w:val="Indent"/>
                      </w:pPr>
                      <w:r w:rsidRPr="002360CB">
                        <w:t>on the footpath</w:t>
                      </w:r>
                    </w:p>
                    <w:p w:rsidR="00EF4293" w:rsidRPr="002360CB" w:rsidRDefault="00EF4293" w:rsidP="003868F4">
                      <w:pPr>
                        <w:pStyle w:val="Indent"/>
                        <w:rPr>
                          <w:szCs w:val="24"/>
                        </w:rPr>
                      </w:pPr>
                      <w:r w:rsidRPr="002360CB">
                        <w:rPr>
                          <w:szCs w:val="24"/>
                        </w:rPr>
                        <w:t>in the car park and</w:t>
                      </w:r>
                    </w:p>
                    <w:p w:rsidR="00EF4293" w:rsidRPr="002360CB" w:rsidRDefault="00EF4293" w:rsidP="006B6014">
                      <w:pPr>
                        <w:pStyle w:val="Indent"/>
                        <w:spacing w:after="100"/>
                        <w:ind w:left="360" w:hanging="360"/>
                      </w:pPr>
                      <w:r w:rsidRPr="002360CB">
                        <w:rPr>
                          <w:szCs w:val="24"/>
                        </w:rPr>
                        <w:t>when crossing</w:t>
                      </w:r>
                      <w:r w:rsidRPr="002360CB">
                        <w:t xml:space="preserve"> the </w:t>
                      </w:r>
                      <w:r w:rsidRPr="002360CB">
                        <w:rPr>
                          <w:szCs w:val="24"/>
                        </w:rPr>
                        <w:t>road</w:t>
                      </w:r>
                      <w:r w:rsidRPr="002360CB">
                        <w:t>.</w:t>
                      </w:r>
                    </w:p>
                    <w:p w:rsidR="00EF4293" w:rsidRPr="00907693" w:rsidRDefault="00EF4293" w:rsidP="003868F4">
                      <w:pPr>
                        <w:pStyle w:val="BodyText1"/>
                      </w:pPr>
                      <w:r w:rsidRPr="002360CB">
                        <w:rPr>
                          <w:rFonts w:cs="Arial"/>
                          <w:szCs w:val="24"/>
                        </w:rPr>
                        <w:t xml:space="preserve">Until </w:t>
                      </w:r>
                      <w:r w:rsidRPr="002360CB">
                        <w:t>children are 10 years old, they should still be closely supervised in the traffic environment and hold an adult’s hand when crossing</w:t>
                      </w:r>
                      <w:r w:rsidRPr="002360CB">
                        <w:rPr>
                          <w:rFonts w:cs="Arial"/>
                          <w:szCs w:val="24"/>
                        </w:rPr>
                        <w:t xml:space="preserve"> the road.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373380</wp:posOffset>
                </wp:positionV>
                <wp:extent cx="2938780" cy="5354955"/>
                <wp:effectExtent l="0" t="1905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535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Default="00EF4293" w:rsidP="003868F4">
                            <w:pPr>
                              <w:pStyle w:val="BodyText1"/>
                            </w:pPr>
                            <w:r>
                              <w:t>Children should enter and exit your vehicle via the rear passenger door on the footpath side, as this is the safest way.</w:t>
                            </w: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  <w:r>
                              <w:t>Children up to 7 years old are required to sit in an approved booster seat, with the seat belt fastened, in the back seat of the car.</w:t>
                            </w:r>
                          </w:p>
                          <w:p w:rsidR="00EF4293" w:rsidRDefault="00EF4293" w:rsidP="0077373C">
                            <w:pPr>
                              <w:pStyle w:val="BodyText1"/>
                              <w:spacing w:after="100"/>
                            </w:pPr>
                            <w:r>
                              <w:t xml:space="preserve">The NSW </w:t>
                            </w:r>
                            <w:r w:rsidR="00AB5892">
                              <w:t>Centre for Road Safety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recommend</w:t>
                            </w:r>
                            <w:proofErr w:type="gramEnd"/>
                            <w:r>
                              <w:t xml:space="preserve"> that children under 12 years do </w:t>
                            </w:r>
                            <w:r w:rsidRPr="002C30CC">
                              <w:rPr>
                                <w:b/>
                              </w:rPr>
                              <w:t>not</w:t>
                            </w:r>
                            <w:r>
                              <w:t xml:space="preserve"> travel in the front seat of a vehicle.</w:t>
                            </w: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</w:p>
                          <w:p w:rsidR="00EF4293" w:rsidRDefault="00EF4293" w:rsidP="003868F4">
                            <w:pPr>
                              <w:pStyle w:val="BodyText1"/>
                            </w:pPr>
                          </w:p>
                          <w:p w:rsidR="00EF4293" w:rsidRDefault="00EF4293" w:rsidP="0077373C">
                            <w:pPr>
                              <w:pStyle w:val="H1"/>
                              <w:spacing w:before="200"/>
                            </w:pPr>
                          </w:p>
                          <w:p w:rsidR="00EF4293" w:rsidRPr="002360CB" w:rsidRDefault="00EF4293" w:rsidP="006B6014">
                            <w:pPr>
                              <w:pStyle w:val="H2"/>
                            </w:pPr>
                            <w:r w:rsidRPr="002360CB">
                              <w:t>Riding on wheels</w:t>
                            </w:r>
                          </w:p>
                          <w:p w:rsidR="0064444E" w:rsidRPr="002360CB" w:rsidRDefault="0064444E" w:rsidP="0064444E">
                            <w:pPr>
                              <w:pStyle w:val="BodyText1"/>
                            </w:pPr>
                            <w:r w:rsidRPr="002360CB">
                              <w:t>Until children are 10 years old should cycle in a safe place off the road and away from vehicles and driveways. If children ride to school parents and carers should actively supervise them.</w:t>
                            </w:r>
                          </w:p>
                          <w:p w:rsidR="0064444E" w:rsidRDefault="0064444E" w:rsidP="0064444E">
                            <w:pPr>
                              <w:pStyle w:val="BodyText1"/>
                              <w:spacing w:before="0" w:after="0"/>
                            </w:pPr>
                            <w:r w:rsidRPr="00AB5892">
                              <w:t xml:space="preserve">They are to dismount and walk their bikes through the school grounds. </w:t>
                            </w:r>
                            <w:r w:rsidR="00AB5892" w:rsidRPr="00AB5892">
                              <w:t xml:space="preserve">Bikes are </w:t>
                            </w:r>
                            <w:r w:rsidR="00286133" w:rsidRPr="00AB5892">
                              <w:t xml:space="preserve">to </w:t>
                            </w:r>
                            <w:r w:rsidRPr="00AB5892">
                              <w:t xml:space="preserve">be stored </w:t>
                            </w:r>
                            <w:r w:rsidR="00AB5892" w:rsidRPr="00AB5892">
                              <w:t xml:space="preserve">in the racks near the basketball court </w:t>
                            </w:r>
                            <w:r w:rsidR="00286133" w:rsidRPr="00AB5892">
                              <w:t xml:space="preserve">at </w:t>
                            </w:r>
                            <w:r w:rsidRPr="00AB5892">
                              <w:t>the</w:t>
                            </w:r>
                            <w:r w:rsidR="00AB5892" w:rsidRPr="00AB5892">
                              <w:t xml:space="preserve"> </w:t>
                            </w:r>
                            <w:r w:rsidRPr="00AB5892">
                              <w:t xml:space="preserve">owner’s </w:t>
                            </w:r>
                            <w:r w:rsidR="00A125A6" w:rsidRPr="00AB5892">
                              <w:t>risk.</w:t>
                            </w:r>
                          </w:p>
                          <w:p w:rsidR="00EF4293" w:rsidRPr="00CE38C5" w:rsidRDefault="000B76E9" w:rsidP="000B76E9">
                            <w:pPr>
                              <w:pStyle w:val="BodyText1"/>
                              <w:spacing w:before="0" w:after="0"/>
                              <w:rPr>
                                <w:color w:val="FF0000"/>
                              </w:rPr>
                            </w:pPr>
                            <w:r>
                              <w:t>If teachers are aware that a student does not have a helmet, the student will not be allowed to ride their bike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261.45pt;margin-top:29.4pt;width:231.4pt;height:42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qA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hYmtzzjoDNzuB3A0ezgHX8dVD3ey+qqRkMuWig27UUqOLaM15Bfam/7Z&#10;1QlHW5D1+EHWEIdujXRA+0b1tnhQDgTo0KfHU29sLhUcRullMk/AVIEtvoxJGsc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" filled="f" stroked="f">
                <v:textbox>
                  <w:txbxContent>
                    <w:p w:rsidR="00EF4293" w:rsidRDefault="00EF4293" w:rsidP="003868F4">
                      <w:pPr>
                        <w:pStyle w:val="BodyText1"/>
                      </w:pPr>
                      <w:r>
                        <w:t>Children should enter and exit your vehicle via the rear passenger door on the footpath side, as this is the safest way.</w:t>
                      </w:r>
                    </w:p>
                    <w:p w:rsidR="00EF4293" w:rsidRDefault="00EF4293" w:rsidP="003868F4">
                      <w:pPr>
                        <w:pStyle w:val="BodyText1"/>
                      </w:pPr>
                      <w:r>
                        <w:t>Children up to 7 years old are required to sit in an approved booster seat, with the seat belt fastened, in the back seat of the car.</w:t>
                      </w:r>
                    </w:p>
                    <w:p w:rsidR="00EF4293" w:rsidRDefault="00EF4293" w:rsidP="0077373C">
                      <w:pPr>
                        <w:pStyle w:val="BodyText1"/>
                        <w:spacing w:after="100"/>
                      </w:pPr>
                      <w:r>
                        <w:t xml:space="preserve">The NSW </w:t>
                      </w:r>
                      <w:r w:rsidR="00AB5892">
                        <w:t>Centre for Road Safety</w:t>
                      </w:r>
                      <w:r>
                        <w:t xml:space="preserve"> recommend that children under 12 years do </w:t>
                      </w:r>
                      <w:r w:rsidRPr="002C30CC">
                        <w:rPr>
                          <w:b/>
                        </w:rPr>
                        <w:t>not</w:t>
                      </w:r>
                      <w:r>
                        <w:t xml:space="preserve"> travel in the front seat of a vehicle.</w:t>
                      </w:r>
                    </w:p>
                    <w:p w:rsidR="00EF4293" w:rsidRDefault="00EF4293" w:rsidP="003868F4">
                      <w:pPr>
                        <w:pStyle w:val="BodyText1"/>
                      </w:pPr>
                    </w:p>
                    <w:p w:rsidR="00EF4293" w:rsidRDefault="00EF4293" w:rsidP="003868F4">
                      <w:pPr>
                        <w:pStyle w:val="BodyText1"/>
                      </w:pPr>
                    </w:p>
                    <w:p w:rsidR="00EF4293" w:rsidRDefault="00EF4293" w:rsidP="0077373C">
                      <w:pPr>
                        <w:pStyle w:val="H1"/>
                        <w:spacing w:before="200"/>
                      </w:pPr>
                    </w:p>
                    <w:p w:rsidR="00EF4293" w:rsidRPr="002360CB" w:rsidRDefault="00EF4293" w:rsidP="006B6014">
                      <w:pPr>
                        <w:pStyle w:val="H2"/>
                      </w:pPr>
                      <w:r w:rsidRPr="002360CB">
                        <w:t>Riding on wheels</w:t>
                      </w:r>
                    </w:p>
                    <w:p w:rsidR="0064444E" w:rsidRPr="002360CB" w:rsidRDefault="0064444E" w:rsidP="0064444E">
                      <w:pPr>
                        <w:pStyle w:val="BodyText1"/>
                      </w:pPr>
                      <w:r w:rsidRPr="002360CB">
                        <w:t>Until children are 10 years old should cycle in a safe place off the road and away from vehicles and driveways. If children ride to school parents and carers should actively supervise them.</w:t>
                      </w:r>
                    </w:p>
                    <w:p w:rsidR="0064444E" w:rsidRDefault="0064444E" w:rsidP="0064444E">
                      <w:pPr>
                        <w:pStyle w:val="BodyText1"/>
                        <w:spacing w:before="0" w:after="0"/>
                      </w:pPr>
                      <w:r w:rsidRPr="00AB5892">
                        <w:t xml:space="preserve">They are to dismount and walk their bikes through the school grounds. </w:t>
                      </w:r>
                      <w:r w:rsidR="00AB5892" w:rsidRPr="00AB5892">
                        <w:t>Bi</w:t>
                      </w:r>
                      <w:bookmarkStart w:id="1" w:name="_GoBack"/>
                      <w:bookmarkEnd w:id="1"/>
                      <w:r w:rsidR="00AB5892" w:rsidRPr="00AB5892">
                        <w:t xml:space="preserve">kes are </w:t>
                      </w:r>
                      <w:r w:rsidR="00286133" w:rsidRPr="00AB5892">
                        <w:t xml:space="preserve">to </w:t>
                      </w:r>
                      <w:r w:rsidRPr="00AB5892">
                        <w:t xml:space="preserve">be stored </w:t>
                      </w:r>
                      <w:r w:rsidR="00AB5892" w:rsidRPr="00AB5892">
                        <w:t xml:space="preserve">in the racks near the basketball court </w:t>
                      </w:r>
                      <w:r w:rsidR="00286133" w:rsidRPr="00AB5892">
                        <w:t xml:space="preserve">at </w:t>
                      </w:r>
                      <w:r w:rsidRPr="00AB5892">
                        <w:t>the</w:t>
                      </w:r>
                      <w:r w:rsidR="00AB5892" w:rsidRPr="00AB5892">
                        <w:t xml:space="preserve"> </w:t>
                      </w:r>
                      <w:r w:rsidRPr="00AB5892">
                        <w:t xml:space="preserve">owner’s </w:t>
                      </w:r>
                      <w:r w:rsidR="00A125A6" w:rsidRPr="00AB5892">
                        <w:t>risk.</w:t>
                      </w:r>
                    </w:p>
                    <w:p w:rsidR="00EF4293" w:rsidRPr="00CE38C5" w:rsidRDefault="000B76E9" w:rsidP="000B76E9">
                      <w:pPr>
                        <w:pStyle w:val="BodyText1"/>
                        <w:spacing w:before="0" w:after="0"/>
                        <w:rPr>
                          <w:color w:val="FF0000"/>
                        </w:rPr>
                      </w:pPr>
                      <w:r>
                        <w:t>If teachers are aware that a student does not have a helmet, the student will not be allowed to ride their bike home.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7068820</wp:posOffset>
                </wp:positionH>
                <wp:positionV relativeFrom="paragraph">
                  <wp:posOffset>361950</wp:posOffset>
                </wp:positionV>
                <wp:extent cx="2703830" cy="5226050"/>
                <wp:effectExtent l="1270" t="0" r="0" b="3175"/>
                <wp:wrapNone/>
                <wp:docPr id="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830" cy="522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56.6pt;margin-top:28.5pt;width:212.9pt;height:41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" stroked="f">
                <v:fill opacity="39321f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2222500</wp:posOffset>
                </wp:positionV>
                <wp:extent cx="2813685" cy="868680"/>
                <wp:effectExtent l="0" t="3175" r="0" b="444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868680"/>
                        </a:xfrm>
                        <a:prstGeom prst="rect">
                          <a:avLst/>
                        </a:prstGeom>
                        <a:solidFill>
                          <a:srgbClr val="0051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9252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360CB" w:rsidRDefault="00EF4293" w:rsidP="00FA4FAD">
                            <w:pPr>
                              <w:shd w:val="clear" w:color="auto" w:fill="005193"/>
                              <w:spacing w:line="240" w:lineRule="auto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360CB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Penalties </w:t>
                            </w:r>
                            <w:r w:rsidR="00046F62">
                              <w:rPr>
                                <w:color w:val="FFFFFF"/>
                                <w:sz w:val="32"/>
                                <w:szCs w:val="32"/>
                              </w:rPr>
                              <w:t>up to $2400</w:t>
                            </w:r>
                            <w:r w:rsidRPr="002360CB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 and loss of </w:t>
                            </w:r>
                            <w:r w:rsidR="00046F62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up to </w:t>
                            </w:r>
                            <w:r w:rsidRPr="002360CB">
                              <w:rPr>
                                <w:color w:val="FFFFFF"/>
                                <w:sz w:val="32"/>
                                <w:szCs w:val="32"/>
                              </w:rPr>
                              <w:t>7 demerit points for speeding in a school zone.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268.2pt;margin-top:175pt;width:221.55pt;height:6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" fillcolor="#005193" stroked="f" strokecolor="#c9252c">
                <v:textbox>
                  <w:txbxContent>
                    <w:p w:rsidR="00EF4293" w:rsidRPr="002360CB" w:rsidRDefault="00EF4293" w:rsidP="00FA4FAD">
                      <w:pPr>
                        <w:shd w:val="clear" w:color="auto" w:fill="005193"/>
                        <w:spacing w:line="240" w:lineRule="auto"/>
                        <w:rPr>
                          <w:color w:val="FFFFFF"/>
                          <w:sz w:val="32"/>
                          <w:szCs w:val="32"/>
                        </w:rPr>
                      </w:pPr>
                      <w:proofErr w:type="gramStart"/>
                      <w:r w:rsidRPr="002360CB">
                        <w:rPr>
                          <w:color w:val="FFFFFF"/>
                          <w:sz w:val="32"/>
                          <w:szCs w:val="32"/>
                        </w:rPr>
                        <w:t xml:space="preserve">Penalties </w:t>
                      </w:r>
                      <w:r w:rsidR="00046F62">
                        <w:rPr>
                          <w:color w:val="FFFFFF"/>
                          <w:sz w:val="32"/>
                          <w:szCs w:val="32"/>
                        </w:rPr>
                        <w:t>up to $2400</w:t>
                      </w:r>
                      <w:r w:rsidRPr="002360CB">
                        <w:rPr>
                          <w:color w:val="FFFFFF"/>
                          <w:sz w:val="32"/>
                          <w:szCs w:val="32"/>
                        </w:rPr>
                        <w:t xml:space="preserve"> and loss of </w:t>
                      </w:r>
                      <w:r w:rsidR="00046F62">
                        <w:rPr>
                          <w:color w:val="FFFFFF"/>
                          <w:sz w:val="32"/>
                          <w:szCs w:val="32"/>
                        </w:rPr>
                        <w:t xml:space="preserve">up to </w:t>
                      </w:r>
                      <w:r w:rsidRPr="002360CB">
                        <w:rPr>
                          <w:color w:val="FFFFFF"/>
                          <w:sz w:val="32"/>
                          <w:szCs w:val="32"/>
                        </w:rPr>
                        <w:t>7 demerit points for speeding in a school zone.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-231775</wp:posOffset>
                </wp:positionV>
                <wp:extent cx="2938780" cy="400050"/>
                <wp:effectExtent l="0" t="0" r="0" b="317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431AE6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Safe car travel</w:t>
                            </w:r>
                          </w:p>
                          <w:p w:rsidR="000E21C2" w:rsidRDefault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261.45pt;margin-top:-18.25pt;width:231.4pt;height:3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7qugIAAMI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" filled="f" stroked="f">
                <v:textbox>
                  <w:txbxContent>
                    <w:p w:rsidR="000E21C2" w:rsidRPr="00431AE6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431AE6">
                        <w:rPr>
                          <w:color w:val="FFFFFF"/>
                        </w:rPr>
                        <w:t>Safe car travel</w:t>
                      </w:r>
                    </w:p>
                    <w:p w:rsidR="000E21C2" w:rsidRDefault="000E21C2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-231775</wp:posOffset>
                </wp:positionV>
                <wp:extent cx="2840355" cy="400050"/>
                <wp:effectExtent l="3175" t="0" r="4445" b="3175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431AE6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431AE6">
                              <w:rPr>
                                <w:color w:val="FFFFFF"/>
                              </w:rPr>
                              <w:t>Travelling to school</w:t>
                            </w:r>
                          </w:p>
                          <w:p w:rsidR="000E21C2" w:rsidRDefault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-3.5pt;margin-top:-18.25pt;width:223.65pt;height:3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SBvQ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" filled="f" stroked="f">
                <v:textbox>
                  <w:txbxContent>
                    <w:p w:rsidR="000E21C2" w:rsidRPr="00431AE6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431AE6">
                        <w:rPr>
                          <w:color w:val="FFFFFF"/>
                        </w:rPr>
                        <w:t>Travelling to school</w:t>
                      </w:r>
                    </w:p>
                    <w:p w:rsidR="000E21C2" w:rsidRDefault="000E21C2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6969125</wp:posOffset>
                </wp:positionH>
                <wp:positionV relativeFrom="paragraph">
                  <wp:posOffset>-231775</wp:posOffset>
                </wp:positionV>
                <wp:extent cx="3213100" cy="400050"/>
                <wp:effectExtent l="0" t="0" r="0" b="3175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1C2" w:rsidRPr="00A314BC" w:rsidRDefault="000E21C2" w:rsidP="000E21C2">
                            <w:pPr>
                              <w:pStyle w:val="H1"/>
                              <w:rPr>
                                <w:color w:val="FFFFFF"/>
                              </w:rPr>
                            </w:pPr>
                            <w:r w:rsidRPr="00A314BC">
                              <w:rPr>
                                <w:color w:val="FFFFFF"/>
                              </w:rPr>
                              <w:t>Where and how to park</w:t>
                            </w:r>
                          </w:p>
                          <w:p w:rsidR="000E21C2" w:rsidRPr="000E21C2" w:rsidRDefault="000E21C2" w:rsidP="000E2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548.75pt;margin-top:-18.25pt;width:253pt;height:3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AvAIAAMI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" filled="f" stroked="f">
                <v:textbox>
                  <w:txbxContent>
                    <w:p w:rsidR="000E21C2" w:rsidRPr="00A314BC" w:rsidRDefault="000E21C2" w:rsidP="000E21C2">
                      <w:pPr>
                        <w:pStyle w:val="H1"/>
                        <w:rPr>
                          <w:color w:val="FFFFFF"/>
                        </w:rPr>
                      </w:pPr>
                      <w:r w:rsidRPr="00A314BC">
                        <w:rPr>
                          <w:color w:val="FFFFFF"/>
                        </w:rPr>
                        <w:t>Where and how to park</w:t>
                      </w:r>
                    </w:p>
                    <w:p w:rsidR="000E21C2" w:rsidRPr="000E21C2" w:rsidRDefault="000E21C2" w:rsidP="000E21C2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373380</wp:posOffset>
                </wp:positionV>
                <wp:extent cx="2767965" cy="1744980"/>
                <wp:effectExtent l="0" t="1905" r="4445" b="190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3F2B89" w:rsidRDefault="000B76E9" w:rsidP="00C450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FF0000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>
                                  <wp:extent cx="2581275" cy="1543050"/>
                                  <wp:effectExtent l="0" t="0" r="9525" b="0"/>
                                  <wp:docPr id="2" name="Picture 2" descr="2013-03-06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13-03-06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2.15pt;margin-top:29.4pt;width:217.95pt;height:137.4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7ruA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" filled="f" stroked="f">
                <v:textbox style="mso-fit-shape-to-text:t">
                  <w:txbxContent>
                    <w:p w:rsidR="00EF4293" w:rsidRPr="003F2B89" w:rsidRDefault="000B76E9" w:rsidP="00C450B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noProof/>
                          <w:color w:val="FF0000"/>
                          <w:szCs w:val="24"/>
                          <w:lang w:eastAsia="en-AU"/>
                        </w:rPr>
                        <w:drawing>
                          <wp:inline distT="0" distB="0" distL="0" distR="0">
                            <wp:extent cx="2581275" cy="1543050"/>
                            <wp:effectExtent l="0" t="0" r="9525" b="0"/>
                            <wp:docPr id="2" name="Picture 2" descr="2013-03-06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13-03-06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5728335</wp:posOffset>
                </wp:positionV>
                <wp:extent cx="2924175" cy="969645"/>
                <wp:effectExtent l="3175" t="381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360CB" w:rsidRDefault="00EF4293" w:rsidP="00820A7E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2360CB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Penalties exceed $</w:t>
                            </w:r>
                            <w:r w:rsidR="00046F62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415</w:t>
                            </w:r>
                            <w:r w:rsidRPr="002360CB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 xml:space="preserve"> an</w:t>
                            </w:r>
                            <w:r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br/>
                              <w:t>2 demerit points for stopping</w:t>
                            </w:r>
                            <w:r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Pr="002360CB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on or near a crossing.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-2pt;margin-top:451.05pt;width:230.25pt;height:76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9DugIAAMI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" filled="f" stroked="f">
                <v:textbox>
                  <w:txbxContent>
                    <w:p w:rsidR="00EF4293" w:rsidRPr="002360CB" w:rsidRDefault="00EF4293" w:rsidP="00820A7E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2360CB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Penalties exceed $</w:t>
                      </w:r>
                      <w:r w:rsidR="00046F62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415</w:t>
                      </w:r>
                      <w:r w:rsidRPr="002360CB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 xml:space="preserve"> an</w:t>
                      </w:r>
                      <w:r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br/>
                        <w:t>2 demerit points for stopping</w:t>
                      </w:r>
                      <w:r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br/>
                      </w:r>
                      <w:r w:rsidRPr="002360CB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on or near a crossing.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6957060</wp:posOffset>
                </wp:positionH>
                <wp:positionV relativeFrom="paragraph">
                  <wp:posOffset>5835650</wp:posOffset>
                </wp:positionV>
                <wp:extent cx="3107690" cy="716280"/>
                <wp:effectExtent l="3810" t="0" r="3175" b="127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93" w:rsidRPr="002360CB" w:rsidRDefault="00EF4293" w:rsidP="00820A7E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2360CB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Penalties exceed $</w:t>
                            </w:r>
                            <w:r w:rsidR="00046F62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>311</w:t>
                            </w:r>
                            <w:r w:rsidRPr="002360CB">
                              <w:rPr>
                                <w:rFonts w:cs="Arial"/>
                                <w:color w:val="FFFFFF"/>
                                <w:sz w:val="32"/>
                                <w:szCs w:val="32"/>
                              </w:rPr>
                              <w:t xml:space="preserve"> and the loss of 2 demerit points.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547.8pt;margin-top:459.5pt;width:244.7pt;height:5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wTuQ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" filled="f" stroked="f">
                <v:textbox>
                  <w:txbxContent>
                    <w:p w:rsidR="00EF4293" w:rsidRPr="002360CB" w:rsidRDefault="00EF4293" w:rsidP="00820A7E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2360CB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Penalties exceed $</w:t>
                      </w:r>
                      <w:r w:rsidR="00046F62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>311</w:t>
                      </w:r>
                      <w:r w:rsidRPr="002360CB">
                        <w:rPr>
                          <w:rFonts w:cs="Arial"/>
                          <w:color w:val="FFFFFF"/>
                          <w:sz w:val="32"/>
                          <w:szCs w:val="32"/>
                        </w:rPr>
                        <w:t xml:space="preserve"> and the loss of 2 demerit points.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FB2" w:rsidRPr="00053AFF" w:rsidSect="002360CB"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D19" w:rsidRDefault="00B46D19" w:rsidP="00FA3CDC">
      <w:pPr>
        <w:spacing w:after="0" w:line="240" w:lineRule="auto"/>
      </w:pPr>
      <w:r>
        <w:separator/>
      </w:r>
    </w:p>
  </w:endnote>
  <w:endnote w:type="continuationSeparator" w:id="0">
    <w:p w:rsidR="00B46D19" w:rsidRDefault="00B46D19" w:rsidP="00FA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D19" w:rsidRDefault="00B46D19" w:rsidP="00FA3CDC">
      <w:pPr>
        <w:spacing w:after="0" w:line="240" w:lineRule="auto"/>
      </w:pPr>
      <w:r>
        <w:separator/>
      </w:r>
    </w:p>
  </w:footnote>
  <w:footnote w:type="continuationSeparator" w:id="0">
    <w:p w:rsidR="00B46D19" w:rsidRDefault="00B46D19" w:rsidP="00FA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93" w:rsidRDefault="000B76E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-527050</wp:posOffset>
          </wp:positionH>
          <wp:positionV relativeFrom="margin">
            <wp:posOffset>-706120</wp:posOffset>
          </wp:positionV>
          <wp:extent cx="10789285" cy="7628255"/>
          <wp:effectExtent l="0" t="0" r="0" b="0"/>
          <wp:wrapNone/>
          <wp:docPr id="7" name="Picture 7" descr="rs_brochur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s_brochur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285" cy="7628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93" w:rsidRDefault="000B76E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-502285</wp:posOffset>
          </wp:positionH>
          <wp:positionV relativeFrom="margin">
            <wp:posOffset>-670560</wp:posOffset>
          </wp:positionV>
          <wp:extent cx="10782300" cy="7639050"/>
          <wp:effectExtent l="0" t="0" r="0" b="0"/>
          <wp:wrapNone/>
          <wp:docPr id="11" name="Picture 11" descr="rs_brochur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s_brochur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0" cy="763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85EBB"/>
    <w:multiLevelType w:val="hybridMultilevel"/>
    <w:tmpl w:val="C4E05450"/>
    <w:lvl w:ilvl="0" w:tplc="3B42A00E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E7DED"/>
    <w:multiLevelType w:val="hybridMultilevel"/>
    <w:tmpl w:val="A10CDA36"/>
    <w:lvl w:ilvl="0" w:tplc="D368BDA2">
      <w:start w:val="1"/>
      <w:numFmt w:val="bullet"/>
      <w:pStyle w:val="Inde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F24E5"/>
    <w:multiLevelType w:val="hybridMultilevel"/>
    <w:tmpl w:val="1A8E1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D05669"/>
    <w:multiLevelType w:val="hybridMultilevel"/>
    <w:tmpl w:val="DCEAB2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98"/>
    <w:rsid w:val="00000393"/>
    <w:rsid w:val="00006343"/>
    <w:rsid w:val="0001355E"/>
    <w:rsid w:val="000369F2"/>
    <w:rsid w:val="00037FA6"/>
    <w:rsid w:val="00046F62"/>
    <w:rsid w:val="00053AFF"/>
    <w:rsid w:val="00084463"/>
    <w:rsid w:val="00090E11"/>
    <w:rsid w:val="000B455A"/>
    <w:rsid w:val="000B76E9"/>
    <w:rsid w:val="000E21C2"/>
    <w:rsid w:val="001022BA"/>
    <w:rsid w:val="00115E2C"/>
    <w:rsid w:val="00125E57"/>
    <w:rsid w:val="0019402D"/>
    <w:rsid w:val="001C5FB2"/>
    <w:rsid w:val="001E3683"/>
    <w:rsid w:val="00210F86"/>
    <w:rsid w:val="00222983"/>
    <w:rsid w:val="002360CB"/>
    <w:rsid w:val="00260056"/>
    <w:rsid w:val="00275316"/>
    <w:rsid w:val="0028228F"/>
    <w:rsid w:val="00286133"/>
    <w:rsid w:val="002870AF"/>
    <w:rsid w:val="002A62BF"/>
    <w:rsid w:val="002C30CC"/>
    <w:rsid w:val="003024C3"/>
    <w:rsid w:val="00320CDA"/>
    <w:rsid w:val="00342D90"/>
    <w:rsid w:val="003868F4"/>
    <w:rsid w:val="003C5BC2"/>
    <w:rsid w:val="003E19E4"/>
    <w:rsid w:val="003F2B89"/>
    <w:rsid w:val="00407FF8"/>
    <w:rsid w:val="00431AE6"/>
    <w:rsid w:val="004367AB"/>
    <w:rsid w:val="00455046"/>
    <w:rsid w:val="00462808"/>
    <w:rsid w:val="00476857"/>
    <w:rsid w:val="004D2C98"/>
    <w:rsid w:val="004E27F3"/>
    <w:rsid w:val="004F2D37"/>
    <w:rsid w:val="00515601"/>
    <w:rsid w:val="00541F99"/>
    <w:rsid w:val="00557C37"/>
    <w:rsid w:val="00564E2F"/>
    <w:rsid w:val="00587909"/>
    <w:rsid w:val="00593827"/>
    <w:rsid w:val="005B57D4"/>
    <w:rsid w:val="005D0C4E"/>
    <w:rsid w:val="005D474F"/>
    <w:rsid w:val="00623204"/>
    <w:rsid w:val="00632E8A"/>
    <w:rsid w:val="0064444E"/>
    <w:rsid w:val="0066040A"/>
    <w:rsid w:val="00670DAD"/>
    <w:rsid w:val="006A1D3B"/>
    <w:rsid w:val="006A2A27"/>
    <w:rsid w:val="006B6014"/>
    <w:rsid w:val="006B763A"/>
    <w:rsid w:val="006E2A7A"/>
    <w:rsid w:val="006E79E4"/>
    <w:rsid w:val="006F043E"/>
    <w:rsid w:val="006F252F"/>
    <w:rsid w:val="00746FBD"/>
    <w:rsid w:val="00765328"/>
    <w:rsid w:val="0077373C"/>
    <w:rsid w:val="00781EB8"/>
    <w:rsid w:val="007C695D"/>
    <w:rsid w:val="007D64AE"/>
    <w:rsid w:val="00803015"/>
    <w:rsid w:val="0080370C"/>
    <w:rsid w:val="008078BF"/>
    <w:rsid w:val="00820A7E"/>
    <w:rsid w:val="008467BF"/>
    <w:rsid w:val="00853783"/>
    <w:rsid w:val="00853E4D"/>
    <w:rsid w:val="00857A1D"/>
    <w:rsid w:val="00860649"/>
    <w:rsid w:val="008A6E28"/>
    <w:rsid w:val="008B2A76"/>
    <w:rsid w:val="0090168B"/>
    <w:rsid w:val="00907693"/>
    <w:rsid w:val="00922135"/>
    <w:rsid w:val="00933AC5"/>
    <w:rsid w:val="009479B2"/>
    <w:rsid w:val="0096064D"/>
    <w:rsid w:val="009652C3"/>
    <w:rsid w:val="00970BCF"/>
    <w:rsid w:val="0099420B"/>
    <w:rsid w:val="009D2643"/>
    <w:rsid w:val="00A125A6"/>
    <w:rsid w:val="00A15EFE"/>
    <w:rsid w:val="00A314BC"/>
    <w:rsid w:val="00A323BE"/>
    <w:rsid w:val="00A60D42"/>
    <w:rsid w:val="00A73A41"/>
    <w:rsid w:val="00AA036F"/>
    <w:rsid w:val="00AB5892"/>
    <w:rsid w:val="00AC5023"/>
    <w:rsid w:val="00AD2D09"/>
    <w:rsid w:val="00AE1BFF"/>
    <w:rsid w:val="00AF6757"/>
    <w:rsid w:val="00B0056A"/>
    <w:rsid w:val="00B34A60"/>
    <w:rsid w:val="00B408AA"/>
    <w:rsid w:val="00B46D19"/>
    <w:rsid w:val="00B613BD"/>
    <w:rsid w:val="00B949B5"/>
    <w:rsid w:val="00BA00AD"/>
    <w:rsid w:val="00BC0CA7"/>
    <w:rsid w:val="00BC5265"/>
    <w:rsid w:val="00BE00CE"/>
    <w:rsid w:val="00BE1E01"/>
    <w:rsid w:val="00BE7581"/>
    <w:rsid w:val="00C01EF5"/>
    <w:rsid w:val="00C12D08"/>
    <w:rsid w:val="00C2307C"/>
    <w:rsid w:val="00C450B6"/>
    <w:rsid w:val="00C7482F"/>
    <w:rsid w:val="00CA07C9"/>
    <w:rsid w:val="00CC13DA"/>
    <w:rsid w:val="00CD0385"/>
    <w:rsid w:val="00CE38C5"/>
    <w:rsid w:val="00CE5EEA"/>
    <w:rsid w:val="00D21466"/>
    <w:rsid w:val="00D4758F"/>
    <w:rsid w:val="00D9014D"/>
    <w:rsid w:val="00DE1A30"/>
    <w:rsid w:val="00DE2C35"/>
    <w:rsid w:val="00DE2F55"/>
    <w:rsid w:val="00DF25FA"/>
    <w:rsid w:val="00E024D0"/>
    <w:rsid w:val="00E118BC"/>
    <w:rsid w:val="00E16043"/>
    <w:rsid w:val="00E25031"/>
    <w:rsid w:val="00E30392"/>
    <w:rsid w:val="00E357BB"/>
    <w:rsid w:val="00E5596A"/>
    <w:rsid w:val="00E71E67"/>
    <w:rsid w:val="00EB695F"/>
    <w:rsid w:val="00EF4293"/>
    <w:rsid w:val="00EF571F"/>
    <w:rsid w:val="00F22CD1"/>
    <w:rsid w:val="00F26CB6"/>
    <w:rsid w:val="00F62BB7"/>
    <w:rsid w:val="00F914AA"/>
    <w:rsid w:val="00F94C50"/>
    <w:rsid w:val="00F959FF"/>
    <w:rsid w:val="00FA2031"/>
    <w:rsid w:val="00FA3CDC"/>
    <w:rsid w:val="00FA4FAD"/>
    <w:rsid w:val="00FB0CDE"/>
    <w:rsid w:val="00FD1DD2"/>
    <w:rsid w:val="00FD4981"/>
    <w:rsid w:val="00FE62F5"/>
    <w:rsid w:val="00F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7693"/>
    <w:pPr>
      <w:spacing w:before="40" w:after="100" w:line="276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3BD"/>
    <w:pPr>
      <w:keepNext/>
      <w:outlineLvl w:val="0"/>
    </w:pPr>
    <w:rPr>
      <w:rFonts w:eastAsia="Times New Roman"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CDC"/>
  </w:style>
  <w:style w:type="paragraph" w:styleId="Footer">
    <w:name w:val="footer"/>
    <w:basedOn w:val="Normal"/>
    <w:link w:val="FooterChar"/>
    <w:uiPriority w:val="99"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CDC"/>
  </w:style>
  <w:style w:type="paragraph" w:styleId="BalloonText">
    <w:name w:val="Balloon Text"/>
    <w:basedOn w:val="Normal"/>
    <w:link w:val="BalloonTextChar"/>
    <w:uiPriority w:val="99"/>
    <w:semiHidden/>
    <w:unhideWhenUsed/>
    <w:rsid w:val="00FA3CD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3C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E79E4"/>
    <w:rPr>
      <w:rFonts w:ascii="Arial" w:hAnsi="Arial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B613BD"/>
    <w:rPr>
      <w:rFonts w:ascii="Arial" w:eastAsia="Times New Roman" w:hAnsi="Arial" w:cs="Times New Roman"/>
      <w:bCs/>
      <w:kern w:val="32"/>
      <w:sz w:val="32"/>
      <w:szCs w:val="3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E79E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E79E4"/>
    <w:rPr>
      <w:rFonts w:ascii="Arial" w:hAnsi="Arial"/>
      <w:i/>
      <w:iCs/>
      <w:color w:val="000000"/>
      <w:sz w:val="24"/>
      <w:szCs w:val="22"/>
      <w:lang w:eastAsia="en-US"/>
    </w:rPr>
  </w:style>
  <w:style w:type="paragraph" w:customStyle="1" w:styleId="H1">
    <w:name w:val="H1"/>
    <w:basedOn w:val="Normal"/>
    <w:qFormat/>
    <w:rsid w:val="008B2A76"/>
    <w:pPr>
      <w:spacing w:after="60"/>
    </w:pPr>
    <w:rPr>
      <w:sz w:val="40"/>
    </w:rPr>
  </w:style>
  <w:style w:type="paragraph" w:customStyle="1" w:styleId="BodyText1">
    <w:name w:val="Body Text1"/>
    <w:basedOn w:val="H1"/>
    <w:qFormat/>
    <w:rsid w:val="00593827"/>
    <w:rPr>
      <w:sz w:val="22"/>
    </w:rPr>
  </w:style>
  <w:style w:type="paragraph" w:customStyle="1" w:styleId="Indent">
    <w:name w:val="Indent"/>
    <w:basedOn w:val="BodyText1"/>
    <w:rsid w:val="003868F4"/>
    <w:pPr>
      <w:numPr>
        <w:numId w:val="3"/>
      </w:numPr>
      <w:spacing w:after="0"/>
      <w:ind w:left="357" w:hanging="357"/>
    </w:pPr>
  </w:style>
  <w:style w:type="paragraph" w:customStyle="1" w:styleId="H2">
    <w:name w:val="H2"/>
    <w:basedOn w:val="H1"/>
    <w:rsid w:val="006B6014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7693"/>
    <w:pPr>
      <w:spacing w:before="40" w:after="100" w:line="276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13BD"/>
    <w:pPr>
      <w:keepNext/>
      <w:outlineLvl w:val="0"/>
    </w:pPr>
    <w:rPr>
      <w:rFonts w:eastAsia="Times New Roman"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CDC"/>
  </w:style>
  <w:style w:type="paragraph" w:styleId="Footer">
    <w:name w:val="footer"/>
    <w:basedOn w:val="Normal"/>
    <w:link w:val="FooterChar"/>
    <w:uiPriority w:val="99"/>
    <w:unhideWhenUsed/>
    <w:rsid w:val="00FA3C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CDC"/>
  </w:style>
  <w:style w:type="paragraph" w:styleId="BalloonText">
    <w:name w:val="Balloon Text"/>
    <w:basedOn w:val="Normal"/>
    <w:link w:val="BalloonTextChar"/>
    <w:uiPriority w:val="99"/>
    <w:semiHidden/>
    <w:unhideWhenUsed/>
    <w:rsid w:val="00FA3CD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3C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6E79E4"/>
    <w:rPr>
      <w:rFonts w:ascii="Arial" w:hAnsi="Arial"/>
      <w:sz w:val="24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B613BD"/>
    <w:rPr>
      <w:rFonts w:ascii="Arial" w:eastAsia="Times New Roman" w:hAnsi="Arial" w:cs="Times New Roman"/>
      <w:bCs/>
      <w:kern w:val="32"/>
      <w:sz w:val="32"/>
      <w:szCs w:val="3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E79E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E79E4"/>
    <w:rPr>
      <w:rFonts w:ascii="Arial" w:hAnsi="Arial"/>
      <w:i/>
      <w:iCs/>
      <w:color w:val="000000"/>
      <w:sz w:val="24"/>
      <w:szCs w:val="22"/>
      <w:lang w:eastAsia="en-US"/>
    </w:rPr>
  </w:style>
  <w:style w:type="paragraph" w:customStyle="1" w:styleId="H1">
    <w:name w:val="H1"/>
    <w:basedOn w:val="Normal"/>
    <w:qFormat/>
    <w:rsid w:val="008B2A76"/>
    <w:pPr>
      <w:spacing w:after="60"/>
    </w:pPr>
    <w:rPr>
      <w:sz w:val="40"/>
    </w:rPr>
  </w:style>
  <w:style w:type="paragraph" w:customStyle="1" w:styleId="BodyText1">
    <w:name w:val="Body Text1"/>
    <w:basedOn w:val="H1"/>
    <w:qFormat/>
    <w:rsid w:val="00593827"/>
    <w:rPr>
      <w:sz w:val="22"/>
    </w:rPr>
  </w:style>
  <w:style w:type="paragraph" w:customStyle="1" w:styleId="Indent">
    <w:name w:val="Indent"/>
    <w:basedOn w:val="BodyText1"/>
    <w:rsid w:val="003868F4"/>
    <w:pPr>
      <w:numPr>
        <w:numId w:val="3"/>
      </w:numPr>
      <w:spacing w:after="0"/>
      <w:ind w:left="357" w:hanging="357"/>
    </w:pPr>
  </w:style>
  <w:style w:type="paragraph" w:customStyle="1" w:styleId="H2">
    <w:name w:val="H2"/>
    <w:basedOn w:val="H1"/>
    <w:rsid w:val="006B6014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ammond7\Desktop\K-6%20Policy\Flyers\Sample%20PS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C933E-126D-4CE7-804D-C34E54B3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Sample PS brochure</Template>
  <TotalTime>16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Hammond, Lisa</dc:creator>
  <cp:lastModifiedBy>Crowe, Angela</cp:lastModifiedBy>
  <cp:revision>7</cp:revision>
  <cp:lastPrinted>2013-04-08T06:13:00Z</cp:lastPrinted>
  <dcterms:created xsi:type="dcterms:W3CDTF">2014-07-17T06:02:00Z</dcterms:created>
  <dcterms:modified xsi:type="dcterms:W3CDTF">2014-07-17T06:18:00Z</dcterms:modified>
</cp:coreProperties>
</file>